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5FB854F6" w14:textId="528C65B8" w:rsidR="00E20EB7" w:rsidRPr="000412DB" w:rsidRDefault="001C3F49" w:rsidP="000412DB">
      <w:pPr>
        <w:rPr>
          <w:rFonts w:ascii="Leelawadee" w:hAnsi="Leelawadee" w:cs="Leelawadee"/>
        </w:rPr>
      </w:pPr>
      <w:permStart w:id="729427671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4C3B8" wp14:editId="08EC6EBF">
                <wp:simplePos x="0" y="0"/>
                <wp:positionH relativeFrom="column">
                  <wp:posOffset>-628650</wp:posOffset>
                </wp:positionH>
                <wp:positionV relativeFrom="page">
                  <wp:posOffset>-38100</wp:posOffset>
                </wp:positionV>
                <wp:extent cx="7972425" cy="2028825"/>
                <wp:effectExtent l="0" t="0" r="28575" b="28575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2028825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0863" w14:textId="77777777" w:rsidR="00BC0FC3" w:rsidRPr="00D40532" w:rsidRDefault="00BC0FC3" w:rsidP="00BC0FC3">
                            <w:pPr>
                              <w:pStyle w:val="Title"/>
                              <w:ind w:right="135"/>
                              <w:rPr>
                                <w:rFonts w:ascii="Tahoma" w:hAnsi="Tahoma" w:cs="Tahoma"/>
                                <w:szCs w:val="52"/>
                              </w:rPr>
                            </w:pPr>
                            <w:bookmarkStart w:id="0" w:name="_Toc187414617"/>
                            <w:permStart w:id="8070352" w:edGrp="everyone"/>
                            <w:r w:rsidRPr="00D40532">
                              <w:rPr>
                                <w:rFonts w:ascii="Tahoma" w:hAnsi="Tahoma" w:cs="Tahoma"/>
                                <w:szCs w:val="52"/>
                              </w:rPr>
                              <w:t>เอกสารแนบท้ายการคุ้มครองข้อมูลส่วนบุคคลสำหรับผลิตภัณฑ์และบริการของ Microsoft</w:t>
                            </w:r>
                            <w:bookmarkEnd w:id="0"/>
                          </w:p>
                          <w:p w14:paraId="20950681" w14:textId="0314DFDE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  <w:permEnd w:id="8070352"/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C3B8" id="Rectangle 2" o:spid="_x0000_s1026" style="position:absolute;margin-left:-49.5pt;margin-top:-3pt;width:627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" fillcolor="#2a446f" strokecolor="#09101d [484]" strokeweight="1pt">
                <v:textbox inset="43.2pt,1in">
                  <w:txbxContent>
                    <w:p w14:paraId="52DD0863" w14:textId="77777777" w:rsidR="00BC0FC3" w:rsidRPr="00D40532" w:rsidRDefault="00BC0FC3" w:rsidP="00BC0FC3">
                      <w:pPr>
                        <w:pStyle w:val="Title"/>
                        <w:ind w:right="135"/>
                        <w:rPr>
                          <w:rFonts w:ascii="Tahoma" w:hAnsi="Tahoma" w:cs="Tahoma"/>
                          <w:szCs w:val="52"/>
                        </w:rPr>
                      </w:pPr>
                      <w:bookmarkStart w:id="1" w:name="_Toc187414617"/>
                      <w:permStart w:id="8070352" w:edGrp="everyone"/>
                      <w:r w:rsidRPr="00D40532">
                        <w:rPr>
                          <w:rFonts w:ascii="Tahoma" w:hAnsi="Tahoma" w:cs="Tahoma"/>
                          <w:szCs w:val="52"/>
                        </w:rPr>
                        <w:t>เอกสารแนบท้ายการคุ้มครองข้อมูลส่วนบุคคลสำหรับผลิตภัณฑ์และบริการของ Microsoft</w:t>
                      </w:r>
                      <w:bookmarkEnd w:id="1"/>
                    </w:p>
                    <w:p w14:paraId="20950681" w14:textId="0314DFDE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  <w:permEnd w:id="8070352"/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permEnd w:id="729427671"/>
      <w:proofErr w:type="spellStart"/>
      <w:r w:rsidR="00BC0FC3" w:rsidRPr="00D40532">
        <w:rPr>
          <w:rFonts w:ascii="Tahoma" w:hAnsi="Tahoma" w:cs="Tahoma"/>
          <w:szCs w:val="24"/>
        </w:rPr>
        <w:t>ปรับปรุงล่าสุด</w:t>
      </w:r>
      <w:proofErr w:type="spellEnd"/>
      <w:r w:rsidR="00BC0FC3" w:rsidRPr="00D40532">
        <w:rPr>
          <w:rFonts w:ascii="Tahoma" w:hAnsi="Tahoma" w:cs="Tahoma"/>
          <w:szCs w:val="24"/>
        </w:rPr>
        <w:t xml:space="preserve"> </w:t>
      </w:r>
      <w:r w:rsidR="000412DB">
        <w:rPr>
          <w:rFonts w:ascii="Tahoma" w:hAnsi="Tahoma" w:cs="Tahoma"/>
        </w:rPr>
        <w:t>22</w:t>
      </w:r>
      <w:r w:rsidR="00D24C09" w:rsidRPr="009D2ACF">
        <w:rPr>
          <w:rFonts w:ascii="Tahoma" w:hAnsi="Tahoma" w:cs="Tahoma"/>
        </w:rPr>
        <w:t xml:space="preserve"> </w:t>
      </w:r>
      <w:r w:rsidR="000412DB" w:rsidRPr="000412DB">
        <w:rPr>
          <w:rFonts w:ascii="Leelawadee" w:hAnsi="Leelawadee" w:cs="Leelawadee"/>
          <w:cs/>
          <w:lang w:bidi="th-TH"/>
        </w:rPr>
        <w:t>พฤษภาคม</w:t>
      </w:r>
      <w:r w:rsidR="00D24C09" w:rsidRPr="009D2ACF">
        <w:rPr>
          <w:rFonts w:ascii="Tahoma" w:hAnsi="Tahoma" w:cs="Tahoma"/>
        </w:rPr>
        <w:t xml:space="preserve"> </w:t>
      </w:r>
      <w:r w:rsidR="00BC0FC3" w:rsidRPr="00D40532">
        <w:rPr>
          <w:rFonts w:ascii="Tahoma" w:hAnsi="Tahoma" w:cs="Tahoma"/>
          <w:szCs w:val="24"/>
        </w:rPr>
        <w:t>202</w:t>
      </w:r>
      <w:r w:rsidR="008F11BF">
        <w:rPr>
          <w:noProof/>
        </w:rPr>
        <w:drawing>
          <wp:anchor distT="0" distB="0" distL="114300" distR="114300" simplePos="0" relativeHeight="251660288" behindDoc="0" locked="0" layoutInCell="1" allowOverlap="1" wp14:anchorId="520E3D00" wp14:editId="074704CA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2DB">
        <w:rPr>
          <w:rFonts w:ascii="Tahoma" w:hAnsi="Tahoma" w:cs="Tahoma"/>
          <w:szCs w:val="24"/>
        </w:rPr>
        <w:t>6</w:t>
      </w:r>
    </w:p>
    <w:sdt>
      <w:sdtPr>
        <w:rPr>
          <w:rFonts w:ascii="Segoe Sans Text" w:eastAsiaTheme="minorHAnsi" w:hAnsi="Segoe Sans Text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3DA03D28" w14:textId="77777777" w:rsidR="005D05BB" w:rsidRPr="00A05345" w:rsidRDefault="005D05BB" w:rsidP="00E20EB7">
          <w:pPr>
            <w:pStyle w:val="TOCHeading"/>
          </w:pPr>
          <w:r w:rsidRPr="00A05345">
            <w:t>Contents</w:t>
          </w:r>
          <w:r w:rsidR="00BF3E24">
            <w:t xml:space="preserve"> </w:t>
          </w:r>
        </w:p>
        <w:p w14:paraId="55AB7966" w14:textId="64540BE1" w:rsidR="00172ABD" w:rsidRDefault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TOC \o "1-2" \h \z \u </w:instrText>
          </w:r>
          <w:r>
            <w:rPr>
              <w:sz w:val="18"/>
              <w:szCs w:val="18"/>
            </w:rPr>
            <w:fldChar w:fldCharType="separate"/>
          </w:r>
          <w:hyperlink w:anchor="_Toc230355617" w:history="1">
            <w:r w:rsidR="00172ABD" w:rsidRPr="00E301AB">
              <w:rPr>
                <w:rStyle w:val="Hyperlink"/>
                <w:rFonts w:ascii="Leelawadee UI" w:hAnsi="Leelawadee UI" w:cs="Leelawadee UI"/>
              </w:rPr>
              <w:t>สรุปการเปลี่ยนแปลง</w:t>
            </w:r>
            <w:r w:rsidR="00172ABD">
              <w:rPr>
                <w:webHidden/>
              </w:rPr>
              <w:tab/>
            </w:r>
            <w:r w:rsidR="00172ABD">
              <w:rPr>
                <w:webHidden/>
              </w:rPr>
              <w:fldChar w:fldCharType="begin"/>
            </w:r>
            <w:r w:rsidR="00172ABD">
              <w:rPr>
                <w:webHidden/>
              </w:rPr>
              <w:instrText xml:space="preserve"> PAGEREF _Toc230355617 \h </w:instrText>
            </w:r>
            <w:r w:rsidR="00172ABD">
              <w:rPr>
                <w:webHidden/>
              </w:rPr>
            </w:r>
            <w:r w:rsidR="00172ABD">
              <w:rPr>
                <w:webHidden/>
              </w:rPr>
              <w:fldChar w:fldCharType="separate"/>
            </w:r>
            <w:r w:rsidR="00172ABD">
              <w:rPr>
                <w:webHidden/>
              </w:rPr>
              <w:t>2</w:t>
            </w:r>
            <w:r w:rsidR="00172ABD">
              <w:rPr>
                <w:webHidden/>
              </w:rPr>
              <w:fldChar w:fldCharType="end"/>
            </w:r>
          </w:hyperlink>
        </w:p>
        <w:p w14:paraId="2E5D1FD6" w14:textId="6F136861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18" w:history="1">
            <w:r w:rsidRPr="00E301AB">
              <w:rPr>
                <w:rStyle w:val="Hyperlink"/>
                <w:rFonts w:ascii="Tahoma" w:hAnsi="Tahoma" w:cs="Tahoma"/>
                <w:cs/>
              </w:rPr>
              <w:t>บทนำ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59B3028" w14:textId="29DE4BCE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19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ข้อกำหนด DPA ที่ใช้บังคับและการปรับปรุง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33915" w14:textId="6407D5A7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0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การแจ้งคำบอกกล่าวด้วยวิธีการทางอิเล็กทรอนิกส์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1D091" w14:textId="59F08BB1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1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รุ่นก่อนหน้า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B20EC" w14:textId="3BF0C4AC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2" w:history="1">
            <w:r w:rsidRPr="00E301AB">
              <w:rPr>
                <w:rStyle w:val="Hyperlink"/>
                <w:rFonts w:ascii="Tahoma" w:hAnsi="Tahoma" w:cs="Tahoma"/>
                <w:cs/>
              </w:rPr>
              <w:t>คำจำกัดความ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41AB3D6" w14:textId="3DA2A83A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3" w:history="1">
            <w:r w:rsidRPr="00E301AB">
              <w:rPr>
                <w:rStyle w:val="Hyperlink"/>
                <w:rFonts w:ascii="Tahoma" w:hAnsi="Tahoma" w:cs="Tahoma"/>
                <w:cs/>
              </w:rPr>
              <w:t>ข้อกำหนดทั่วไป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F71D1C4" w14:textId="74B8E348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4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การปฏิบัติตามกฎหมาย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90873" w14:textId="7CC6F4CE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5" w:history="1">
            <w:r w:rsidRPr="00E301AB">
              <w:rPr>
                <w:rStyle w:val="Hyperlink"/>
                <w:rFonts w:ascii="Tahoma" w:hAnsi="Tahoma" w:cs="Tahoma"/>
                <w:cs/>
              </w:rPr>
              <w:t>ข้อกำหนดในการคุ้มครองข้อมูลส่วนบุคคล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015D8C0" w14:textId="5FDFD181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6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ขอบข่าย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927B2" w14:textId="319D4414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7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ลักษณะของการประมวลผลข้อมูล ความเป็นเจ้าของ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4D1B9" w14:textId="1424A897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8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การเปิดเผยข้อมูลที่ได้รับการประมวลผล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E7C00" w14:textId="6E64F87B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29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การประมวลผลข้อมูลส่วนบุคคล GDPR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7E503" w14:textId="5C197494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0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ความปลอดภัยของข้อมูล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99C32" w14:textId="52847417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1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การแจ้งเหตุการณ์เกี่ยวกับความปลอดภัย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A30F5" w14:textId="7AC5A184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2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การโอนและตำแหน่งที่ตั้งของข้อมูล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51E84" w14:textId="3C2A69F1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3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การเก็บรักษาและการลบข้อมูล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07D02" w14:textId="23612583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4" w:history="1">
            <w:r w:rsidRPr="00E301AB">
              <w:rPr>
                <w:rStyle w:val="Hyperlink"/>
                <w:rFonts w:ascii="Leelawadee UI" w:hAnsi="Leelawadee UI" w:cs="Leelawadee UI"/>
                <w:noProof/>
              </w:rPr>
              <w:t>พระราชบัญญัติข้อมูลของสหภาพยุโรป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85B0B" w14:textId="602B0781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5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ความมุ่งมั่นด้านการรักษาความลับของผู้ประมวลผล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97A02" w14:textId="403D6AE9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6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ประกาศและการควบคุมเกี่ยวกับการใช้ผู้ประมวลผลช่วง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A5D5F" w14:textId="6F201F52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7" w:history="1">
            <w:r w:rsidRPr="00E301AB">
              <w:rPr>
                <w:rStyle w:val="Hyperlink"/>
                <w:rFonts w:ascii="Tahoma" w:hAnsi="Tahoma" w:cs="Tahoma"/>
                <w:noProof/>
              </w:rPr>
              <w:t>การแสดงตัวอย่าง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CB34B" w14:textId="4B28CB78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8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สถาบันการศึกษา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71D6A" w14:textId="20CC415E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39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ข้อตกลงลูกค้าของ CJIS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024D4" w14:textId="7A2B8D1F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0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HIPPA Business Associate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1B122" w14:textId="5236F0AC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1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ข้อมูลโทรคมนาคม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53034" w14:textId="5F2B5DB8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2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กฎหมายความเป็นส่วนตัวของผู้บริโภคในแคลิฟอร์เนีย (California Consumer Privacy Act หรือ CCPA)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72657" w14:textId="1D955292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3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ข้อมูลทางชีวมิติ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69D5D" w14:textId="3EE2BA74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4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บริการจากผู้เชี่ยวชาญเพิ่มเติม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FD6BF" w14:textId="797FBC49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5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วิธีติดต่อ 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E2EAF" w14:textId="7757D98A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6" w:history="1">
            <w:r w:rsidRPr="00E301AB">
              <w:rPr>
                <w:rStyle w:val="Hyperlink"/>
                <w:rFonts w:ascii="Tahoma" w:hAnsi="Tahoma" w:cs="Tahoma"/>
                <w:cs/>
              </w:rPr>
              <w:t>ภาคผนวก A – มาตรการรักษาความปลอดภัย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911CC7D" w14:textId="686D1932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7" w:history="1">
            <w:r w:rsidRPr="00E301AB">
              <w:rPr>
                <w:rStyle w:val="Hyperlink"/>
                <w:rFonts w:ascii="Tahoma" w:hAnsi="Tahoma" w:cs="Tahoma"/>
                <w:cs/>
              </w:rPr>
              <w:t>ภาคผนวก B – เจ้าของข้อมูลและประเภทของข้อมูลส่วนบุคคล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0ADE93E2" w14:textId="2B7587AF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8" w:history="1">
            <w:r w:rsidRPr="00E301AB">
              <w:rPr>
                <w:rStyle w:val="Hyperlink"/>
                <w:rFonts w:ascii="Tahoma" w:hAnsi="Tahoma" w:cs="Tahoma"/>
                <w:cs/>
              </w:rPr>
              <w:t>ภาคผนวก C – เอกสารแนบท้ายเกี่ยวกับมาตรการปกป้องเพิ่มเติม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17DBE89F" w14:textId="5F919705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49" w:history="1">
            <w:r w:rsidRPr="00E301AB">
              <w:rPr>
                <w:rStyle w:val="Hyperlink"/>
                <w:rFonts w:ascii="Leelawadee" w:hAnsi="Leelawadee" w:cs="Leelawadee"/>
              </w:rPr>
              <w:t>ภาคผนวก</w:t>
            </w:r>
            <w:r w:rsidRPr="00E301AB">
              <w:rPr>
                <w:rStyle w:val="Hyperlink"/>
                <w:rFonts w:ascii="Tahoma" w:hAnsi="Tahoma" w:cs="Tahoma"/>
              </w:rPr>
              <w:t xml:space="preserve"> </w:t>
            </w:r>
            <w:r w:rsidRPr="00E301AB">
              <w:rPr>
                <w:rStyle w:val="Hyperlink"/>
                <w:rFonts w:cs="Segoe Sans Display"/>
              </w:rPr>
              <w:t>D</w:t>
            </w:r>
            <w:r w:rsidRPr="00E301AB">
              <w:rPr>
                <w:rStyle w:val="Hyperlink"/>
                <w:rFonts w:ascii="Tahoma" w:hAnsi="Tahoma" w:cs="Tahoma"/>
              </w:rPr>
              <w:t xml:space="preserve"> – </w:t>
            </w:r>
            <w:r w:rsidRPr="00E301AB">
              <w:rPr>
                <w:rStyle w:val="Hyperlink"/>
                <w:rFonts w:ascii="Leelawadee" w:hAnsi="Leelawadee" w:cs="Leelawadee"/>
              </w:rPr>
              <w:t>การท้าทายต่อคำสั่งหรือข้อผูกพันทางกฎหมายในการระงับบริการออนไลน์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6A77D2FB" w14:textId="2243C675" w:rsidR="00172ABD" w:rsidRDefault="00172AB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50" w:history="1">
            <w:r w:rsidRPr="00E301AB">
              <w:rPr>
                <w:rStyle w:val="Hyperlink"/>
                <w:rFonts w:ascii="Tahoma" w:hAnsi="Tahoma" w:cs="Tahoma"/>
                <w:cs/>
              </w:rPr>
              <w:t>เอกสารแนบ 1 – ข้อกำหนดของข้อบังคับการคุ้มครองข้อมูลส่วนบุคคลทั่วไปของสหภาพยุโรป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_Toc230355650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11E5E25E" w14:textId="1CEF8CE0" w:rsidR="00172ABD" w:rsidRDefault="00172ABD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:lang w:eastAsia="zh-CN" w:bidi="he-IL"/>
              <w14:ligatures w14:val="standardContextual"/>
            </w:rPr>
          </w:pPr>
          <w:hyperlink w:anchor="_Toc230355651" w:history="1">
            <w:r w:rsidRPr="00E301AB">
              <w:rPr>
                <w:rStyle w:val="Hyperlink"/>
                <w:rFonts w:ascii="Tahoma" w:hAnsi="Tahoma" w:cs="Tahoma"/>
                <w:noProof/>
                <w:cs/>
              </w:rPr>
              <w:t>ภาระหน้าที่ที่เกี่ยวข้องใน GDPR: Articles 5, 28, 32 และ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_Toc230355651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AEBA4" w14:textId="3B29FB4D" w:rsidR="005D05BB" w:rsidRPr="005D05BB" w:rsidRDefault="00C62B94" w:rsidP="00C62B94">
          <w:pPr>
            <w:pStyle w:val="TOC1"/>
            <w:rPr>
              <w:rStyle w:val="TitleChar"/>
              <w:rFonts w:ascii="Segoe Sans Text" w:eastAsiaTheme="minorHAnsi" w:hAnsi="Segoe Sans Text" w:cstheme="minorBidi"/>
              <w:color w:val="auto"/>
              <w:sz w:val="20"/>
              <w:szCs w:val="22"/>
            </w:rPr>
          </w:pPr>
          <w:r>
            <w:rPr>
              <w:szCs w:val="18"/>
            </w:rPr>
            <w:fldChar w:fldCharType="end"/>
          </w:r>
        </w:p>
      </w:sdtContent>
    </w:sdt>
    <w:p w14:paraId="7962647E" w14:textId="77777777" w:rsidR="00B0533C" w:rsidRPr="00274703" w:rsidRDefault="00B0533C" w:rsidP="00274703">
      <w:pPr>
        <w:pStyle w:val="Heading1"/>
      </w:pPr>
      <w:bookmarkStart w:id="2" w:name="_Toc203992339"/>
      <w:bookmarkStart w:id="3" w:name="_Toc230355617"/>
      <w:bookmarkStart w:id="4" w:name="_Toc507768531"/>
      <w:bookmarkStart w:id="5" w:name="_Toc6563780"/>
      <w:bookmarkStart w:id="6" w:name="_Toc26883653"/>
      <w:bookmarkStart w:id="7" w:name="_Toc155370844"/>
      <w:bookmarkStart w:id="8" w:name="Introduction"/>
      <w:proofErr w:type="spellStart"/>
      <w:r w:rsidRPr="00274703">
        <w:rPr>
          <w:rFonts w:ascii="Angsana New" w:hAnsi="Angsana New" w:cs="Angsana New"/>
        </w:rPr>
        <w:t>สรุปการเปลี่ยนแปลง</w:t>
      </w:r>
      <w:bookmarkEnd w:id="2"/>
      <w:bookmarkEnd w:id="3"/>
      <w:proofErr w:type="spellEnd"/>
    </w:p>
    <w:p w14:paraId="61850F90" w14:textId="1E69B1AA" w:rsidR="000345A6" w:rsidRPr="00C2693D" w:rsidRDefault="000412DB" w:rsidP="00B0533C">
      <w:pPr>
        <w:rPr>
          <w:rFonts w:ascii="Tahoma" w:hAnsi="Tahoma" w:cs="Tahoma"/>
        </w:rPr>
      </w:pPr>
      <w:r>
        <w:t>22</w:t>
      </w:r>
      <w:r w:rsidR="00C2693D" w:rsidRPr="002829C0">
        <w:rPr>
          <w:rFonts w:ascii="Tahoma" w:hAnsi="Tahoma" w:cs="Tahoma"/>
        </w:rPr>
        <w:t>/</w:t>
      </w:r>
      <w:r w:rsidR="00C2693D">
        <w:t>0</w:t>
      </w:r>
      <w:r>
        <w:t>5</w:t>
      </w:r>
      <w:r w:rsidR="00C2693D" w:rsidRPr="002829C0">
        <w:rPr>
          <w:rFonts w:ascii="Tahoma" w:hAnsi="Tahoma" w:cs="Tahoma"/>
        </w:rPr>
        <w:t>/</w:t>
      </w:r>
      <w:r w:rsidR="00C2693D">
        <w:t>202</w:t>
      </w:r>
      <w:r>
        <w:t>6</w:t>
      </w:r>
      <w:r w:rsidR="00C2693D" w:rsidRPr="002829C0">
        <w:rPr>
          <w:rFonts w:ascii="Tahoma" w:hAnsi="Tahoma" w:cs="Tahoma"/>
        </w:rPr>
        <w:t xml:space="preserve"> –</w:t>
      </w:r>
      <w:r w:rsidR="00506F2A" w:rsidRPr="00AE6E23">
        <w:rPr>
          <w:rFonts w:ascii="Leelawadee UI" w:hAnsi="Leelawadee UI" w:cs="Leelawadee UI"/>
        </w:rPr>
        <w:t>เพิ่มคำชี้แจงของผู้ประมวลผลช่วงที่รองรับฟังก์ชันการทำงานของปัญญาประดิษฐ์ในหัวข้อประกาศและการควบคุมเกี่ยวกับการใช้ผู้ประมวลผลช่วง</w:t>
      </w:r>
    </w:p>
    <w:p w14:paraId="6D87E9A3" w14:textId="18070CDC" w:rsidR="00BC0FC3" w:rsidRPr="0025295F" w:rsidRDefault="00BC0FC3" w:rsidP="001271B7">
      <w:pPr>
        <w:pStyle w:val="Heading1"/>
        <w:shd w:val="clear" w:color="auto" w:fill="auto"/>
        <w:rPr>
          <w:rFonts w:ascii="Tahoma" w:hAnsi="Tahoma" w:cs="Tahoma"/>
          <w:cs/>
        </w:rPr>
      </w:pPr>
      <w:bookmarkStart w:id="9" w:name="_Toc230355618"/>
      <w:r w:rsidRPr="0025295F">
        <w:rPr>
          <w:rFonts w:ascii="Tahoma" w:hAnsi="Tahoma" w:cs="Tahoma"/>
          <w:cs/>
        </w:rPr>
        <w:t>บทนำ</w:t>
      </w:r>
      <w:bookmarkEnd w:id="4"/>
      <w:bookmarkEnd w:id="5"/>
      <w:bookmarkEnd w:id="6"/>
      <w:bookmarkEnd w:id="7"/>
      <w:bookmarkEnd w:id="9"/>
    </w:p>
    <w:p w14:paraId="121B0A41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0" w:name="_Toc507768532"/>
      <w:bookmarkStart w:id="11" w:name="_Toc6563781"/>
      <w:bookmarkStart w:id="12" w:name="_Toc26883654"/>
      <w:bookmarkStart w:id="13" w:name="_Toc507768534"/>
      <w:bookmarkStart w:id="14" w:name="_Toc6563783"/>
      <w:bookmarkStart w:id="15" w:name="_Toc26883656"/>
      <w:bookmarkEnd w:id="8"/>
      <w:r w:rsidRPr="0025295F">
        <w:rPr>
          <w:rFonts w:ascii="Tahoma" w:hAnsi="Tahoma" w:cs="Tahoma"/>
          <w:cs/>
        </w:rPr>
        <w:t xml:space="preserve">คู่สัญญาตกลงว่าเอกสารแนบท้ายการคุ้มครองข้อมูลส่วนบุคคล (“DPA”) สำหรับผลิตภัณฑ์และบริการของ Microsoft ฉบับนี้จะระบุภาระหน้าที่ของคู่สัญญาในเรื่องการประมวลผลและความปลอดภัยของข้อมูลลูกค้า ข้อมูลบริการจากผู้เชี่ยวชาญ และข้อมูลส่วนบุคคลที่เกี่ยวข้องกับผลิตภัณฑ์และบริการ DPA จะมีการผนวกรวมเข้าไว้โดยการอ้างอิงในข้อกำหนดผลิตภัณฑ์และข้อตกลงอื่นๆ ของ Microsoft นอกจากนี้ คู่สัญญายังตกลงว่า DPA นี้จะใช้บังคับกับการประมวลผลและความปลอดภัยของข้อมูลบริการจากผู้เชี่ยวชาญ เว้นแต่จะมีข้อตกลงบริการจากผู้เชี่ยวชาญที่แยกต่างหาก ข้อกำหนดที่แยกต่างหาก </w:t>
      </w:r>
      <w:r w:rsidRPr="0025295F">
        <w:rPr>
          <w:rFonts w:ascii="Tahoma" w:hAnsi="Tahoma" w:cs="Tahoma"/>
          <w:cs/>
        </w:rPr>
        <w:lastRenderedPageBreak/>
        <w:t xml:space="preserve">รวมถึงข้อกำหนดความเป็นส่วนตัวและความปลอดภัยฉบับอื่นๆ จะมีผลใช้บังคับกับการที่ลูกค้าใช้ผลิตภัณฑ์ที่ไม่ใช่ของ Microsoft </w:t>
      </w:r>
    </w:p>
    <w:p w14:paraId="326512C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6" w:name="_Toc42764827"/>
      <w:bookmarkEnd w:id="10"/>
      <w:bookmarkEnd w:id="11"/>
      <w:bookmarkEnd w:id="12"/>
      <w:r w:rsidRPr="0025295F">
        <w:rPr>
          <w:rFonts w:ascii="Tahoma" w:hAnsi="Tahoma" w:cs="Tahoma"/>
          <w:cs/>
        </w:rPr>
        <w:t xml:space="preserve">ในกรณีที่มีการขัดกันหรือไม่สอดคล้องกันระหว่างข้อกำหนด DPA กับข้อกำหนดอื่นใดในข้อตกลง Volume Licensing ของลูกค้าหรือข้อตกลงที่ใช้บังคับอื่นๆ ซึ่งเกี่ยวข้องกับผลิตภัณฑ์และบริการ (“ข้อตกลงของลูกค้า”) ข้อกำหนด DPA ก็จะมีผลใช้บังคับ ข้อกำหนดต่างๆ ของข้อกำหนด DPA จะเข้าแทนที่ข้อกำหนดที่ขัดกันใดๆ ของนโยบายความเป็นส่วนตัวของ Microsoft ซึ่งอาจมีผลใช้บังคับกับการประมวลผลข้อมูลลูกค้า ข้อมูลบริการจากผู้เชี่ยวชาญ หรือข้อมูลส่วนบุคคลตามที่ระบุไว้ในที่นี้ </w:t>
      </w:r>
    </w:p>
    <w:p w14:paraId="6A8EAB8B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จะมีข้อผูกพันใน DPA นี้ต่อลูกค้าทั้งหมดซึ่งมีข้อตกลงของลูกค้าที่มีอยู่ ข้อผูกพันเหล่านี้จะมีผลผูกพัน Microsoft ในเรื่องที่เกี่ยวข้องกับลูกค้าโดยไม่คำนึงถึง (1) ข้อกำหนดผลิตภัณฑ์ที่มีผลบังคับใช้กับการสมัครใช้งานหรือสิทธิการใช้งานของผลิตภัณฑ์ใดๆ หรือ (2) ข้อตกลงอื่นใดที่อ้างอิงถึงข้อกำหนดผลิตภัณฑ์</w:t>
      </w:r>
    </w:p>
    <w:p w14:paraId="7E57DD5E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" w:name="_Toc155370845"/>
      <w:bookmarkStart w:id="18" w:name="_Toc230355619"/>
      <w:r w:rsidRPr="0025295F">
        <w:rPr>
          <w:rFonts w:ascii="Tahoma" w:hAnsi="Tahoma" w:cs="Tahoma"/>
          <w:cs/>
        </w:rPr>
        <w:t>ข้อกำหนด DPA ที่ใช้บังคับและการปรับปรุง</w:t>
      </w:r>
      <w:bookmarkEnd w:id="16"/>
      <w:bookmarkEnd w:id="17"/>
      <w:bookmarkEnd w:id="18"/>
    </w:p>
    <w:p w14:paraId="0BD4523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ข้อจำกัดเกี่ยวกับการปรับปรุง</w:t>
      </w:r>
    </w:p>
    <w:p w14:paraId="6B63C7FF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9" w:name="_Hlk40343587"/>
      <w:r w:rsidRPr="0025295F">
        <w:rPr>
          <w:rFonts w:ascii="Tahoma" w:hAnsi="Tahoma" w:cs="Tahoma"/>
          <w:cs/>
        </w:rPr>
        <w:t xml:space="preserve">เมื่อลูกค้าต่ออายุหรือซื้อการสมัครใช้งานผลิตภัณฑ์ใหม่หรือเข้าทำใบสั่งงานสำหรับบริการจากผู้เชี่ยวชาญ ข้อกำหนด DPA ในขณะนั้นก็จะมีผลใช้บังคับและจะไม่เปลี่ยนแปลงในระหว่างการสมัครใช้งานของลูกค้าสำหรับผลิตภัณฑ์ดังกล่าวหรือระยะเวลาสำหรับบริการจากผู้เชี่ยวชาญดังกล่าว เมื่อลูกค้าได้รับ Perpetual License สำหรับซอฟต์แวร์ ข้อกำหนด DPA ในขณะนั้นก็จะมีผลใช้บังคับ (โดยเป็นไปตามข้อกำหนดเดียวกันในการพิจารณาข้อกำหนดผลิตภัณฑ์ในขณะนั้นที่มีผลใช้บังคับสำหรับซอฟต์แวร์ดังกล่าวในข้อตกลงของลูกค้า) และจะไม่เปลี่ยนแปลงในระหว่างการอนุญาตให้ใช้สิทธิของลูกค้าสำหรับซอฟต์แวร์ดังกล่าว </w:t>
      </w:r>
    </w:p>
    <w:p w14:paraId="6DFC79A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คุณลักษณะ ส่วนเพิ่มเติม หรือซอฟต์แวร์ที่เกี่ยวข้องใหม่ๆ</w:t>
      </w:r>
      <w:bookmarkEnd w:id="19"/>
    </w:p>
    <w:p w14:paraId="09D4950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โดยไม่คำนึงถึงข้อจำกัดเกี่ยวกับการปรับปรุงที่กล่าวไปแล้วก่อนหน้านี้ เมื่อ Microsoft แนะนำคุณลักษณะ ข้อเสนอ ส่วนเพิ่มเติม หรือซอฟต์แวร์ที่เกี่ยวข้องใหม่ๆ (กล่าวคือ ไม่ได้รวมอยู่กับผลิตภัณฑ์หรือบริการมาก่อน) Microsoft ก็อาจระบุข้อกำหนดหรือปรับปรุง DPA ที่ใช้บังคับกับการใช้คุณลักษณะ ข้อเสนอ ส่วนเพิ่มเติม หรือซอฟต์แวร์ที่เกี่ยวข้องใหม่ๆ ดังกล่าวของลูกค้า หากข้อกำหนดเหล่านั้นมีการเปลี่ยนแปลงที่ไม่พึงประสงค์ในสาระสำคัญที่ทำกับข้อกำหนด DPA แล้ว Microsoft ก็จะให้ลูกค้ามีตัวเลือกในการใช้คุณลักษณะ ข้อเสนอ ส่วนเพิ่มเติม หรือซอฟต์แวร์ที่เกี่ยวข้องใหม่ๆ โดยไม่มีการสูญเสียฟังก์ชันการทำงานที่มีอยู่ของผลิตภัณฑ์หรือบริการจากผู้เชี่ยวชาญที่จัดไว้ให้โดยทั่วไป หากลูกค้าไม่ได้ติดตั้งหรือใช้คุณลักษณะ ข้อเสนอ ส่วนเพิ่มเติม หรือซอฟต์แวร์ที่เกี่ยวข้องใหม่ๆ ข้อกำหนดใหม่ที่สอดคล้องกันนั้นก็จะไม่มีผลใช้บังคับ</w:t>
      </w:r>
    </w:p>
    <w:p w14:paraId="3B65E36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ข้อบังคับและข้อกำหนดของรัฐบาล</w:t>
      </w:r>
    </w:p>
    <w:p w14:paraId="4ED24A5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โดยไม่คำนึงถึงข้อจำกัดเกี่ยวกับการปรับปรุงที่กล่าวไปแล้วก่อนหน้านี้ Microsoft จะสามารถแก้ไขหรือบอกเลิกผลิตภัณฑ์หรือบริการจากผู้เชี่ยวชาญในประเทศหรือเขตอำนาจศาลใดๆ </w:t>
      </w:r>
      <w:r w:rsidRPr="0025295F">
        <w:rPr>
          <w:rFonts w:ascii="Tahoma" w:hAnsi="Tahoma" w:cs="Tahoma"/>
          <w:cs/>
        </w:rPr>
        <w:lastRenderedPageBreak/>
        <w:t>ที่มีข้อกำหนดหรือภาระหน้าที่ในปัจจุบันหรือในอนาคตของรัฐบาลซึ่ง (1) กำหนดให้ Microsoft ต้องอยู่ภายใต้ข้อบังคับหรือข้อกำหนดที่โดยทั่วไปแล้วไม่เกี่ยวข้องกับการดำเนินธุรกิจในประเทศหรือเขตอำนาจศาลนั้น (2) สร้างความยากลำบากให้กับ Microsoft ในการดำเนินงานผลิตภัณฑ์หรือเสนอบริการจากผู้เชี่ยวชาญต่อไปโดยไม่ต้องมีการแก้ไข และ/หรือ (3) ทำให้ Microsoft เชื่อว่าข้อกำหนด DPA หรือผลิตภัณฑ์หรือบริการจากผู้เชี่ยวชาญอาจขัดกับข้อกำหนดหรือภาระหน้าที่ใดๆ ดังกล่าว</w:t>
      </w:r>
    </w:p>
    <w:p w14:paraId="747B274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20" w:name="_Toc155370846"/>
      <w:bookmarkStart w:id="21" w:name="_Toc230355620"/>
      <w:r w:rsidRPr="0025295F">
        <w:rPr>
          <w:rFonts w:ascii="Tahoma" w:hAnsi="Tahoma" w:cs="Tahoma"/>
          <w:cs/>
        </w:rPr>
        <w:t>การแจ้งคำบอกกล่าวด้วยวิธีการทางอิเล็กทรอนิกส์</w:t>
      </w:r>
      <w:bookmarkEnd w:id="13"/>
      <w:bookmarkEnd w:id="14"/>
      <w:bookmarkEnd w:id="15"/>
      <w:bookmarkEnd w:id="20"/>
      <w:bookmarkEnd w:id="21"/>
    </w:p>
    <w:p w14:paraId="339F8F3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อาจให้ข้อมูลและการบอกกล่าวเกี่ยวกับผลิตภัณฑ์และบริการแก่ลูกค้าทางอิเล็กทรอนิกส์ รวมถึงทางอีเมล ผ่านพอร์ทัลสำหรับ Online Services หรือผ่านเว็บไซต์ที่ Microsoft ระบุไว้ การบอกกล่าวจะให้ไว้ ณ วันที่ Microsoft จัดให้มีการบอกกล่าวนั้น </w:t>
      </w:r>
    </w:p>
    <w:p w14:paraId="0B44F297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22" w:name="_Toc507768535"/>
      <w:bookmarkStart w:id="23" w:name="_Toc6563784"/>
      <w:bookmarkStart w:id="24" w:name="_Toc26883657"/>
      <w:bookmarkStart w:id="25" w:name="_Toc155370847"/>
      <w:bookmarkStart w:id="26" w:name="_Toc230355621"/>
      <w:r w:rsidRPr="0025295F">
        <w:rPr>
          <w:rFonts w:ascii="Tahoma" w:hAnsi="Tahoma" w:cs="Tahoma"/>
          <w:cs/>
        </w:rPr>
        <w:t>รุ่นก่อนหน้า</w:t>
      </w:r>
      <w:bookmarkEnd w:id="22"/>
      <w:bookmarkEnd w:id="23"/>
      <w:bookmarkEnd w:id="24"/>
      <w:bookmarkEnd w:id="25"/>
      <w:bookmarkEnd w:id="26"/>
    </w:p>
    <w:p w14:paraId="6F1B4FA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ข้อกำหนด DPA จะระบุข้อกำหนดสำหรับผลิตภัณฑ์และบริการที่มีอยู่ในขณะนี้ สำหรับรุ่นก่อนหน้าของข้อกำหนด DPA ลูกค้าจะสามารถดูได้ที่ </w:t>
      </w:r>
      <w:bookmarkStart w:id="27" w:name="_Hlk27046654"/>
      <w:r w:rsidRPr="0025295F">
        <w:rPr>
          <w:rFonts w:ascii="Tahoma" w:hAnsi="Tahoma" w:cs="Tahoma"/>
        </w:rPr>
        <w:fldChar w:fldCharType="begin"/>
      </w:r>
      <w:r w:rsidRPr="0025295F">
        <w:rPr>
          <w:rFonts w:ascii="Tahoma" w:hAnsi="Tahoma" w:cs="Tahoma"/>
          <w:cs/>
        </w:rPr>
        <w:instrText>HYPERLINK "https://aka.ms/licensingdocs"</w:instrText>
      </w:r>
      <w:r w:rsidRPr="0025295F">
        <w:rPr>
          <w:rFonts w:ascii="Tahoma" w:hAnsi="Tahoma" w:cs="Tahoma"/>
        </w:rPr>
      </w:r>
      <w:r w:rsidRPr="0025295F">
        <w:rPr>
          <w:rFonts w:ascii="Tahoma" w:hAnsi="Tahoma" w:cs="Tahoma"/>
        </w:rPr>
        <w:fldChar w:fldCharType="separate"/>
      </w:r>
      <w:r w:rsidRPr="0025295F">
        <w:rPr>
          <w:rStyle w:val="Hyperlink"/>
          <w:rFonts w:ascii="Tahoma" w:hAnsi="Tahoma" w:cs="Tahoma"/>
          <w:szCs w:val="18"/>
          <w:cs/>
        </w:rPr>
        <w:t>https://aka.ms/licensingdocs</w:t>
      </w:r>
      <w:r w:rsidRPr="0025295F">
        <w:rPr>
          <w:rFonts w:ascii="Tahoma" w:hAnsi="Tahoma" w:cs="Tahoma"/>
        </w:rPr>
        <w:fldChar w:fldCharType="end"/>
      </w:r>
      <w:bookmarkEnd w:id="27"/>
      <w:r w:rsidRPr="0025295F">
        <w:rPr>
          <w:rFonts w:ascii="Tahoma" w:hAnsi="Tahoma" w:cs="Tahoma"/>
          <w:cs/>
        </w:rPr>
        <w:t xml:space="preserve"> หรือติดต่อผู้จำหน่ายหรือ Microsoft Account Manager ของลูกค้า</w:t>
      </w:r>
    </w:p>
    <w:p w14:paraId="222F2539" w14:textId="77777777" w:rsidR="00BC0FC3" w:rsidRPr="0025295F" w:rsidRDefault="00BC0FC3" w:rsidP="001C3F49">
      <w:pPr>
        <w:pStyle w:val="Heading1"/>
        <w:rPr>
          <w:rFonts w:ascii="Tahoma" w:hAnsi="Tahoma" w:cs="Tahoma"/>
          <w:cs/>
        </w:rPr>
      </w:pPr>
      <w:bookmarkStart w:id="28" w:name="_Toc507768537"/>
      <w:bookmarkStart w:id="29" w:name="_Toc6563786"/>
      <w:bookmarkStart w:id="30" w:name="_Toc26883659"/>
      <w:bookmarkStart w:id="31" w:name="_Toc155370848"/>
      <w:bookmarkStart w:id="32" w:name="_Toc230355622"/>
      <w:bookmarkStart w:id="33" w:name="Definitions"/>
      <w:r w:rsidRPr="0025295F">
        <w:rPr>
          <w:rFonts w:ascii="Tahoma" w:hAnsi="Tahoma" w:cs="Tahoma"/>
          <w:cs/>
        </w:rPr>
        <w:t>คำจำกัดความ</w:t>
      </w:r>
      <w:bookmarkEnd w:id="28"/>
      <w:bookmarkEnd w:id="29"/>
      <w:bookmarkEnd w:id="30"/>
      <w:bookmarkEnd w:id="31"/>
      <w:bookmarkEnd w:id="32"/>
    </w:p>
    <w:bookmarkEnd w:id="33"/>
    <w:p w14:paraId="612C9C24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คำที่อยู่ภายใต้เครื่องหมายอัญประกาศซึ่งมีการใช้แต่ไม่ได้ให้คำจำกัดความไว้</w:t>
      </w:r>
      <w:proofErr w:type="spellStart"/>
      <w:r w:rsidRPr="0025295F">
        <w:rPr>
          <w:rFonts w:ascii="Tahoma" w:hAnsi="Tahoma" w:cs="Tahoma"/>
        </w:rPr>
        <w:t>ใน</w:t>
      </w:r>
      <w:proofErr w:type="spellEnd"/>
      <w:r w:rsidRPr="0025295F">
        <w:rPr>
          <w:rFonts w:ascii="Tahoma" w:hAnsi="Tahoma" w:cs="Tahoma"/>
        </w:rPr>
        <w:t> DPA </w:t>
      </w:r>
      <w:proofErr w:type="spellStart"/>
      <w:r w:rsidRPr="0025295F">
        <w:rPr>
          <w:rFonts w:ascii="Tahoma" w:hAnsi="Tahoma" w:cs="Tahoma"/>
        </w:rPr>
        <w:t>นี้จะมีความหมายตามที่กำหนดไว้ในข้อตกลงของลูกค้า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คำที่ให้คำจำกัดความไว้ต่อไปนี้จะนำไปใช้ใน</w:t>
      </w:r>
      <w:proofErr w:type="spellEnd"/>
      <w:r w:rsidRPr="0025295F">
        <w:rPr>
          <w:rFonts w:ascii="Tahoma" w:hAnsi="Tahoma" w:cs="Tahoma"/>
        </w:rPr>
        <w:t xml:space="preserve"> DPA </w:t>
      </w:r>
      <w:proofErr w:type="spellStart"/>
      <w:r w:rsidRPr="0025295F">
        <w:rPr>
          <w:rFonts w:ascii="Tahoma" w:hAnsi="Tahoma" w:cs="Tahoma"/>
        </w:rPr>
        <w:t>นี้</w:t>
      </w:r>
      <w:proofErr w:type="spellEnd"/>
    </w:p>
    <w:p w14:paraId="076EF509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</w:t>
      </w:r>
      <w:proofErr w:type="spellStart"/>
      <w:r w:rsidRPr="0025295F">
        <w:rPr>
          <w:rFonts w:ascii="Tahoma" w:hAnsi="Tahoma" w:cs="Tahoma"/>
        </w:rPr>
        <w:t>ข้อมูลของลูกค้า</w:t>
      </w:r>
      <w:proofErr w:type="spellEnd"/>
      <w:r w:rsidRPr="0025295F">
        <w:rPr>
          <w:rFonts w:ascii="Tahoma" w:hAnsi="Tahoma" w:cs="Tahoma"/>
        </w:rPr>
        <w:t xml:space="preserve">” </w:t>
      </w:r>
      <w:proofErr w:type="spellStart"/>
      <w:r w:rsidRPr="0025295F">
        <w:rPr>
          <w:rFonts w:ascii="Tahoma" w:hAnsi="Tahoma" w:cs="Tahoma"/>
        </w:rPr>
        <w:t>หมายถึง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ข้อมูลทั้งหมด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รวมถึงไฟล์ที่เป็นข้อความ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เสียง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วิดีโอ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หรือภาพทั้งหมด</w:t>
      </w:r>
      <w:proofErr w:type="spellEnd"/>
      <w:r w:rsidRPr="0025295F">
        <w:rPr>
          <w:rFonts w:ascii="Tahoma" w:hAnsi="Tahoma" w:cs="Tahoma"/>
        </w:rPr>
        <w:t xml:space="preserve"> และซอฟต์แวร์ ซึ่งจัดไว้ให้กับ Microsoft โดยหรือในนามของลูกค้าผ่านทางการใช้ Online Services </w:t>
      </w:r>
      <w:proofErr w:type="spellStart"/>
      <w:r w:rsidRPr="0025295F">
        <w:rPr>
          <w:rFonts w:ascii="Tahoma" w:hAnsi="Tahoma" w:cs="Tahoma"/>
        </w:rPr>
        <w:t>ข้อมูลลูกค้าจะไม่รวมข้อมูลบริการจากผู้เชี่ยวชาญ</w:t>
      </w:r>
      <w:proofErr w:type="spellEnd"/>
    </w:p>
    <w:p w14:paraId="46BB1995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“ข้อบังคับในการคุ้มครองข้อมูล</w:t>
      </w:r>
      <w:proofErr w:type="spellStart"/>
      <w:r w:rsidRPr="0025295F">
        <w:rPr>
          <w:rFonts w:ascii="Tahoma" w:hAnsi="Tahoma" w:cs="Tahoma"/>
        </w:rPr>
        <w:t>ส่วนบุคคล</w:t>
      </w:r>
      <w:proofErr w:type="spellEnd"/>
      <w:r w:rsidRPr="0025295F">
        <w:rPr>
          <w:rFonts w:ascii="Tahoma" w:hAnsi="Tahoma" w:cs="Tahoma"/>
        </w:rPr>
        <w:t>” </w:t>
      </w:r>
      <w:proofErr w:type="spellStart"/>
      <w:r w:rsidRPr="0025295F">
        <w:rPr>
          <w:rFonts w:ascii="Tahoma" w:hAnsi="Tahoma" w:cs="Tahoma"/>
        </w:rPr>
        <w:t>หมายถึง</w:t>
      </w:r>
      <w:proofErr w:type="spellEnd"/>
      <w:r w:rsidRPr="0025295F">
        <w:rPr>
          <w:rFonts w:ascii="Tahoma" w:hAnsi="Tahoma" w:cs="Tahoma"/>
        </w:rPr>
        <w:t> GDPR, </w:t>
      </w:r>
      <w:proofErr w:type="spellStart"/>
      <w:r w:rsidRPr="0025295F">
        <w:rPr>
          <w:rFonts w:ascii="Tahoma" w:hAnsi="Tahoma" w:cs="Tahoma"/>
        </w:rPr>
        <w:t>กฎหมายคุ้มครองข้อมูลส่วนบุคคลภายใน</w:t>
      </w:r>
      <w:proofErr w:type="spellEnd"/>
      <w:r w:rsidRPr="0025295F">
        <w:rPr>
          <w:rFonts w:ascii="Tahoma" w:hAnsi="Tahoma" w:cs="Tahoma"/>
        </w:rPr>
        <w:t xml:space="preserve"> EU/EEA </w:t>
      </w:r>
      <w:proofErr w:type="spellStart"/>
      <w:r w:rsidRPr="0025295F">
        <w:rPr>
          <w:rFonts w:ascii="Tahoma" w:hAnsi="Tahoma" w:cs="Tahoma"/>
        </w:rPr>
        <w:t>และกฎหมายที่ใช้บังคับใดๆ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ระเบียบข้อบังคับ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และข้อกำหนดทางกฎหมายอื่นๆ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ที่เกี่ยวข้องกับ</w:t>
      </w:r>
      <w:proofErr w:type="spellEnd"/>
      <w:r w:rsidRPr="0025295F">
        <w:rPr>
          <w:rFonts w:ascii="Tahoma" w:hAnsi="Tahoma" w:cs="Tahoma"/>
        </w:rPr>
        <w:t xml:space="preserve"> (ก) </w:t>
      </w:r>
      <w:proofErr w:type="spellStart"/>
      <w:r w:rsidRPr="0025295F">
        <w:rPr>
          <w:rFonts w:ascii="Tahoma" w:hAnsi="Tahoma" w:cs="Tahoma"/>
        </w:rPr>
        <w:t>ความเป็นส่วนตัวและความปลอดภัยของข้อมูล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</w:t>
      </w:r>
      <w:proofErr w:type="spellEnd"/>
      <w:r w:rsidRPr="0025295F">
        <w:rPr>
          <w:rFonts w:ascii="Tahoma" w:hAnsi="Tahoma" w:cs="Tahoma"/>
        </w:rPr>
        <w:t xml:space="preserve"> (ข) </w:t>
      </w:r>
      <w:proofErr w:type="spellStart"/>
      <w:r w:rsidRPr="0025295F">
        <w:rPr>
          <w:rFonts w:ascii="Tahoma" w:hAnsi="Tahoma" w:cs="Tahoma"/>
        </w:rPr>
        <w:t>การใช้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การเก็บรวบรวม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การเก็บรักษา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การจัดเก็บ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การรักษาความปลอดภัย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การเปิดเผย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การโอน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การกำจัด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และการประมวลผลอื่นๆ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ของข้อมูลส่วนบุคคลใดๆ</w:t>
      </w:r>
      <w:proofErr w:type="spellEnd"/>
    </w:p>
    <w:p w14:paraId="12D155A1" w14:textId="77777777" w:rsidR="006648C2" w:rsidRPr="0025295F" w:rsidRDefault="006648C2" w:rsidP="006648C2">
      <w:pPr>
        <w:kinsoku w:val="0"/>
        <w:ind w:right="146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“ข้อกำหนด DPA” หมายถึง ข้อกำหนดใน DPA และข้อกำหนดเฉพาะของผลิตภัณฑ์ใดๆ ในข้อกำหนดผลิตภัณฑ์ซึ่งมีการเพิ่มเติมหรือแก้ไขข้อกำหนดความเป็นส่วนตัวและความปลอดภัยใน DPA เป็นการเฉพาะสำหรับผลิตภัณฑ์นั้นๆ (หรือคุณลักษณะของผลิตภัณฑ์) ในกรณีที่มีการขัดกันหรือไม่สอดคล้องกันระหว่าง DPA กับข้อกำหนดเฉพาะของผลิตภัณฑ์ดังกล่าว ข้อกำหนดเฉพาะของผลิตภัณฑ์ก็จะมีผลบังคับใช้ในส่วนที่เกี่ยวข้องกับผลิตภัณฑ์นั้นๆ (หรือคุณลักษณะของผลิตภัณฑ์ดังกล่าว) </w:t>
      </w:r>
    </w:p>
    <w:p w14:paraId="70BA0694" w14:textId="77777777" w:rsidR="00A16CCB" w:rsidRPr="002829C0" w:rsidRDefault="00A16CCB" w:rsidP="00A16CCB">
      <w:pPr>
        <w:rPr>
          <w:rFonts w:ascii="Tahoma" w:hAnsi="Tahoma" w:cs="Tahoma"/>
        </w:rPr>
      </w:pPr>
      <w:r w:rsidRPr="009444B0">
        <w:rPr>
          <w:rFonts w:ascii="Leelawadee" w:hAnsi="Leelawadee" w:cs="Leelawadee"/>
        </w:rPr>
        <w:t>“</w:t>
      </w:r>
      <w:proofErr w:type="spellStart"/>
      <w:r w:rsidRPr="009444B0">
        <w:rPr>
          <w:rFonts w:ascii="Leelawadee" w:hAnsi="Leelawadee" w:cs="Leelawadee"/>
        </w:rPr>
        <w:t>ลูกค้าสหภาพยุโรป</w:t>
      </w:r>
      <w:proofErr w:type="spellEnd"/>
      <w:r w:rsidRPr="009444B0">
        <w:rPr>
          <w:rFonts w:ascii="Leelawadee" w:hAnsi="Leelawadee" w:cs="Leelawadee"/>
        </w:rPr>
        <w:t xml:space="preserve">” </w:t>
      </w:r>
      <w:proofErr w:type="spellStart"/>
      <w:r w:rsidRPr="009444B0">
        <w:rPr>
          <w:rFonts w:ascii="Leelawadee" w:hAnsi="Leelawadee" w:cs="Leelawadee"/>
        </w:rPr>
        <w:t>หมายถึงลูกค้าที่มีที่อยู่เรียกเก็บเงินในเขตเศรษฐกิจยุโรป</w:t>
      </w:r>
      <w:proofErr w:type="spellEnd"/>
      <w:r w:rsidRPr="002829C0">
        <w:rPr>
          <w:rFonts w:ascii="Tahoma" w:hAnsi="Tahoma" w:cs="Tahoma"/>
        </w:rPr>
        <w:t xml:space="preserve"> (“</w:t>
      </w:r>
      <w:r>
        <w:t>EEA</w:t>
      </w:r>
      <w:r w:rsidRPr="002829C0">
        <w:rPr>
          <w:rFonts w:ascii="Tahoma" w:hAnsi="Tahoma" w:cs="Tahoma"/>
        </w:rPr>
        <w:t>”)</w:t>
      </w:r>
    </w:p>
    <w:p w14:paraId="2B9B614A" w14:textId="77777777" w:rsidR="00A16CCB" w:rsidRPr="002829C0" w:rsidRDefault="00A16CCB" w:rsidP="00A16CCB">
      <w:pPr>
        <w:rPr>
          <w:rFonts w:ascii="Tahoma" w:hAnsi="Tahoma" w:cs="Tahoma"/>
        </w:rPr>
      </w:pPr>
      <w:r w:rsidRPr="009444B0">
        <w:rPr>
          <w:rFonts w:ascii="Leelawadee" w:hAnsi="Leelawadee" w:cs="Leelawadee"/>
        </w:rPr>
        <w:lastRenderedPageBreak/>
        <w:t>“</w:t>
      </w:r>
      <w:proofErr w:type="spellStart"/>
      <w:r w:rsidRPr="009444B0">
        <w:rPr>
          <w:rFonts w:ascii="Leelawadee" w:hAnsi="Leelawadee" w:cs="Leelawadee"/>
        </w:rPr>
        <w:t>พระราชบัญญัติข้อมูลของสหภาพยุโรป</w:t>
      </w:r>
      <w:proofErr w:type="spellEnd"/>
      <w:r w:rsidRPr="009444B0">
        <w:rPr>
          <w:rFonts w:ascii="Leelawadee" w:hAnsi="Leelawadee" w:cs="Leelawadee"/>
        </w:rPr>
        <w:t xml:space="preserve">” </w:t>
      </w:r>
      <w:proofErr w:type="spellStart"/>
      <w:r w:rsidRPr="009444B0">
        <w:rPr>
          <w:rFonts w:ascii="Leelawadee" w:hAnsi="Leelawadee" w:cs="Leelawadee"/>
        </w:rPr>
        <w:t>หมายถึง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ข้อบังคับ</w:t>
      </w:r>
      <w:proofErr w:type="spellEnd"/>
      <w:r w:rsidRPr="002829C0">
        <w:rPr>
          <w:rFonts w:ascii="Tahoma" w:hAnsi="Tahoma" w:cs="Tahoma"/>
        </w:rPr>
        <w:t xml:space="preserve"> (</w:t>
      </w:r>
      <w:r>
        <w:t>EU</w:t>
      </w:r>
      <w:r w:rsidRPr="002829C0">
        <w:rPr>
          <w:rFonts w:ascii="Tahoma" w:hAnsi="Tahoma" w:cs="Tahoma"/>
        </w:rPr>
        <w:t xml:space="preserve">) </w:t>
      </w:r>
      <w:r>
        <w:t>2023</w:t>
      </w:r>
      <w:r w:rsidRPr="002829C0">
        <w:rPr>
          <w:rFonts w:ascii="Tahoma" w:hAnsi="Tahoma" w:cs="Tahoma"/>
        </w:rPr>
        <w:t>/</w:t>
      </w:r>
      <w:r>
        <w:t>2854</w:t>
      </w:r>
      <w:r w:rsidRPr="002829C0">
        <w:rPr>
          <w:rFonts w:ascii="Tahoma" w:hAnsi="Tahoma" w:cs="Tahoma"/>
        </w:rPr>
        <w:t xml:space="preserve"> </w:t>
      </w:r>
      <w:proofErr w:type="spellStart"/>
      <w:r w:rsidRPr="009444B0">
        <w:rPr>
          <w:rFonts w:ascii="Leelawadee" w:hAnsi="Leelawadee" w:cs="Leelawadee"/>
        </w:rPr>
        <w:t>ของรัฐสภาและคณะมนตรีแห่งยุโรปเมื่อวันที่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t>13</w:t>
      </w:r>
      <w:r w:rsidRPr="002829C0">
        <w:rPr>
          <w:rFonts w:ascii="Tahoma" w:hAnsi="Tahoma" w:cs="Tahoma"/>
        </w:rPr>
        <w:t xml:space="preserve"> </w:t>
      </w:r>
      <w:proofErr w:type="spellStart"/>
      <w:r w:rsidRPr="00BD43A0">
        <w:rPr>
          <w:rFonts w:ascii="Leelawadee" w:hAnsi="Leelawadee" w:cs="Leelawadee"/>
        </w:rPr>
        <w:t>ธันวาคม</w:t>
      </w:r>
      <w:proofErr w:type="spellEnd"/>
      <w:r w:rsidRPr="002829C0">
        <w:rPr>
          <w:rFonts w:ascii="Tahoma" w:hAnsi="Tahoma" w:cs="Tahoma"/>
        </w:rPr>
        <w:t xml:space="preserve"> </w:t>
      </w:r>
      <w:r>
        <w:t>2023</w:t>
      </w:r>
      <w:r w:rsidRPr="002829C0">
        <w:rPr>
          <w:rFonts w:ascii="Tahoma" w:hAnsi="Tahoma" w:cs="Tahoma"/>
        </w:rPr>
        <w:t xml:space="preserve"> </w:t>
      </w:r>
      <w:r w:rsidRPr="009444B0">
        <w:rPr>
          <w:rFonts w:ascii="Leelawadee" w:hAnsi="Leelawadee" w:cs="Leelawadee"/>
        </w:rPr>
        <w:t>ว่าด้วยกฎเกณฑ์ที่สอดประสานกันเกี่ยวกับการเข้าถึง</w:t>
      </w:r>
      <w:proofErr w:type="spellStart"/>
      <w:r w:rsidRPr="009444B0">
        <w:rPr>
          <w:rFonts w:ascii="Leelawadee" w:hAnsi="Leelawadee" w:cs="Leelawadee"/>
        </w:rPr>
        <w:t>และการใช้ข้อมูลที่เป็นธรรม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และข้อบังคับ</w:t>
      </w:r>
      <w:proofErr w:type="spellEnd"/>
      <w:r w:rsidRPr="002829C0">
        <w:rPr>
          <w:rFonts w:ascii="Tahoma" w:hAnsi="Tahoma" w:cs="Tahoma"/>
        </w:rPr>
        <w:t xml:space="preserve"> (</w:t>
      </w:r>
      <w:r>
        <w:t>EU</w:t>
      </w:r>
      <w:r w:rsidRPr="002829C0">
        <w:rPr>
          <w:rFonts w:ascii="Tahoma" w:hAnsi="Tahoma" w:cs="Tahoma"/>
        </w:rPr>
        <w:t xml:space="preserve">) </w:t>
      </w:r>
      <w:r>
        <w:t>2020</w:t>
      </w:r>
      <w:r w:rsidRPr="002829C0">
        <w:rPr>
          <w:rFonts w:ascii="Tahoma" w:hAnsi="Tahoma" w:cs="Tahoma"/>
        </w:rPr>
        <w:t>/</w:t>
      </w:r>
      <w:r>
        <w:t>1828</w:t>
      </w:r>
      <w:r w:rsidRPr="002829C0">
        <w:rPr>
          <w:rFonts w:ascii="Tahoma" w:hAnsi="Tahoma" w:cs="Tahoma"/>
        </w:rPr>
        <w:t xml:space="preserve"> </w:t>
      </w:r>
      <w:r w:rsidRPr="009444B0">
        <w:rPr>
          <w:rFonts w:ascii="Leelawadee" w:hAnsi="Leelawadee" w:cs="Leelawadee"/>
        </w:rPr>
        <w:t>(</w:t>
      </w:r>
      <w:proofErr w:type="spellStart"/>
      <w:r w:rsidRPr="009444B0">
        <w:rPr>
          <w:rFonts w:ascii="Leelawadee" w:hAnsi="Leelawadee" w:cs="Leelawadee"/>
        </w:rPr>
        <w:t>พระราชบัญญัติข้อมูล</w:t>
      </w:r>
      <w:proofErr w:type="spellEnd"/>
      <w:r w:rsidRPr="009444B0">
        <w:rPr>
          <w:rFonts w:ascii="Leelawadee" w:hAnsi="Leelawadee" w:cs="Leelawadee"/>
        </w:rPr>
        <w:t xml:space="preserve">) </w:t>
      </w:r>
      <w:proofErr w:type="spellStart"/>
      <w:r w:rsidRPr="009444B0">
        <w:rPr>
          <w:rFonts w:ascii="Leelawadee" w:hAnsi="Leelawadee" w:cs="Leelawadee"/>
        </w:rPr>
        <w:t>ฉบับแก้ไขเพิ่มเติม</w:t>
      </w:r>
      <w:proofErr w:type="spellEnd"/>
    </w:p>
    <w:p w14:paraId="02F021BD" w14:textId="77777777" w:rsidR="00A16CCB" w:rsidRPr="009444B0" w:rsidRDefault="00A16CCB" w:rsidP="00A16CCB">
      <w:pPr>
        <w:rPr>
          <w:rFonts w:ascii="Leelawadee" w:hAnsi="Leelawadee" w:cs="Leelawadee"/>
        </w:rPr>
      </w:pPr>
      <w:r w:rsidRPr="009444B0">
        <w:rPr>
          <w:rFonts w:ascii="Leelawadee" w:hAnsi="Leelawadee" w:cs="Leelawadee"/>
        </w:rPr>
        <w:t>“</w:t>
      </w:r>
      <w:proofErr w:type="spellStart"/>
      <w:r w:rsidRPr="009444B0">
        <w:rPr>
          <w:rFonts w:ascii="Leelawadee" w:hAnsi="Leelawadee" w:cs="Leelawadee"/>
        </w:rPr>
        <w:t>บริการพระราชบัญญัติข้อมูลของสหภาพยุโรป</w:t>
      </w:r>
      <w:proofErr w:type="spellEnd"/>
      <w:r w:rsidRPr="009444B0">
        <w:rPr>
          <w:rFonts w:ascii="Leelawadee" w:hAnsi="Leelawadee" w:cs="Leelawadee"/>
        </w:rPr>
        <w:t xml:space="preserve">” </w:t>
      </w:r>
      <w:proofErr w:type="spellStart"/>
      <w:r w:rsidRPr="009444B0">
        <w:rPr>
          <w:rFonts w:ascii="Leelawadee" w:hAnsi="Leelawadee" w:cs="Leelawadee"/>
        </w:rPr>
        <w:t>หมายถึง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บริการออนไลน์ที่ได้รับอนุญาตให้แก่ลูกค้าในสหภาพยุโรป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โดยไม่รวมถึงบริการออนไลน์ที่ลูกค้าในสหภาพยุโรป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เลือกที่จะจัดเก็บข้อมูลลูกค้าไว้ภายนอกเขตเศรษฐกิจยุโรป</w:t>
      </w:r>
      <w:proofErr w:type="spellEnd"/>
      <w:r w:rsidRPr="009444B0">
        <w:rPr>
          <w:rFonts w:ascii="Leelawadee" w:hAnsi="Leelawadee" w:cs="Leelawadee"/>
        </w:rPr>
        <w:t xml:space="preserve"> </w:t>
      </w:r>
    </w:p>
    <w:p w14:paraId="24D73FDF" w14:textId="5D5D9EB1" w:rsidR="00A16CCB" w:rsidRDefault="00A16CCB" w:rsidP="00A16CCB">
      <w:pPr>
        <w:rPr>
          <w:rFonts w:ascii="Tahoma" w:hAnsi="Tahoma" w:cs="Tahoma"/>
        </w:rPr>
      </w:pPr>
      <w:r w:rsidRPr="009444B0">
        <w:rPr>
          <w:rFonts w:ascii="Leelawadee" w:hAnsi="Leelawadee" w:cs="Leelawadee"/>
        </w:rPr>
        <w:t>“</w:t>
      </w:r>
      <w:proofErr w:type="spellStart"/>
      <w:r w:rsidRPr="009444B0">
        <w:rPr>
          <w:rFonts w:ascii="Leelawadee" w:hAnsi="Leelawadee" w:cs="Leelawadee"/>
        </w:rPr>
        <w:t>ข้อมูลที่ส่งออกได้และสินทรัพย์ดิจิทัล</w:t>
      </w:r>
      <w:proofErr w:type="spellEnd"/>
      <w:r w:rsidRPr="009444B0">
        <w:rPr>
          <w:rFonts w:ascii="Leelawadee" w:hAnsi="Leelawadee" w:cs="Leelawadee"/>
        </w:rPr>
        <w:t>”</w:t>
      </w:r>
      <w:r w:rsidRPr="002829C0">
        <w:rPr>
          <w:rFonts w:ascii="Tahoma" w:hAnsi="Tahoma" w:cs="Tahoma"/>
        </w:rPr>
        <w:t xml:space="preserve"> (</w:t>
      </w:r>
      <w:r>
        <w:t>EDDA</w:t>
      </w:r>
      <w:r w:rsidRPr="002829C0">
        <w:rPr>
          <w:rFonts w:ascii="Tahoma" w:hAnsi="Tahoma" w:cs="Tahoma"/>
        </w:rPr>
        <w:t xml:space="preserve">) </w:t>
      </w:r>
      <w:proofErr w:type="spellStart"/>
      <w:r w:rsidRPr="009444B0">
        <w:rPr>
          <w:rFonts w:ascii="Leelawadee" w:hAnsi="Leelawadee" w:cs="Leelawadee"/>
        </w:rPr>
        <w:t>หมายถึง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ข้อมูลลูกค้า</w:t>
      </w:r>
      <w:proofErr w:type="spellEnd"/>
      <w:r w:rsidRPr="009444B0">
        <w:rPr>
          <w:rFonts w:ascii="Leelawadee" w:hAnsi="Leelawadee" w:cs="Leelawadee"/>
        </w:rPr>
        <w:t xml:space="preserve"> </w:t>
      </w:r>
      <w:proofErr w:type="spellStart"/>
      <w:r w:rsidRPr="009444B0">
        <w:rPr>
          <w:rFonts w:ascii="Leelawadee" w:hAnsi="Leelawadee" w:cs="Leelawadee"/>
        </w:rPr>
        <w:t>เพื่อให้เกิดความชัดเจน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9444B0">
        <w:rPr>
          <w:rFonts w:ascii="Leelawadee" w:hAnsi="Leelawadee" w:cs="Leelawadee"/>
        </w:rPr>
        <w:t>ไม่รวมถึงความลับทางการค้าหรือทรัพย์สินทางปัญญาของ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9444B0">
        <w:rPr>
          <w:rFonts w:ascii="Leelawadee" w:hAnsi="Leelawadee" w:cs="Leelawadee"/>
        </w:rPr>
        <w:t xml:space="preserve">หรือข้อมูลที่อาจทำให้ความปลอดภัยหรือความสมบูรณ์ของบริการออนไลน์ตกอยู่ในความเสี่ยง </w:t>
      </w:r>
    </w:p>
    <w:p w14:paraId="03CEB591" w14:textId="59EE44EE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“GDPR” หมายถึง ข้อบังคับ (EU) 2016/679 ของสภายุโรปและของคณะมนตรีลงวันที่ 27 เมษายน 2016 ว่าด้วยการคุ้มครองบุคคลธรรมดาเกี่ยวกับการประมวลผลข้อมูลส่วนบุคคลและการเคลื่อนย้ายข้อมูลดังกล่าวอย่างเสรี และยกเลิก Directive 95/46/EC (ข้อบังคับการคุ้มครองข้อมูลส่วนบุคคลทั่วไป)</w:t>
      </w:r>
    </w:p>
    <w:p w14:paraId="2C18385F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“กฎหมายคุ้มครองข้อมูลส่วนบุคคลภายใน EU/EEA” หมายถึง </w:t>
      </w:r>
      <w:proofErr w:type="spellStart"/>
      <w:r w:rsidRPr="0025295F">
        <w:rPr>
          <w:rFonts w:ascii="Tahoma" w:hAnsi="Tahoma" w:cs="Tahoma"/>
        </w:rPr>
        <w:t>กฎหมายและระเบียบข้อบังคับลำดับรองใดๆ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ที่นำ</w:t>
      </w:r>
      <w:proofErr w:type="spellEnd"/>
      <w:r w:rsidRPr="0025295F">
        <w:rPr>
          <w:rFonts w:ascii="Tahoma" w:hAnsi="Tahoma" w:cs="Tahoma"/>
        </w:rPr>
        <w:t xml:space="preserve"> GDPR </w:t>
      </w:r>
      <w:proofErr w:type="spellStart"/>
      <w:r w:rsidRPr="0025295F">
        <w:rPr>
          <w:rFonts w:ascii="Tahoma" w:hAnsi="Tahoma" w:cs="Tahoma"/>
        </w:rPr>
        <w:t>มาบังคับใช้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38374CEF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“ข้อกำหนด GDPR” หมายถึง ข้อกำหนดใน </w:t>
      </w:r>
      <w:hyperlink w:anchor="Attachment1" w:history="1">
        <w:r w:rsidRPr="0025295F">
          <w:rPr>
            <w:rStyle w:val="Hyperlink"/>
            <w:rFonts w:ascii="Tahoma" w:hAnsi="Tahoma" w:cs="Tahoma"/>
          </w:rPr>
          <w:t>เอกสารแนบ 1</w:t>
        </w:r>
      </w:hyperlink>
      <w:r w:rsidRPr="0025295F">
        <w:rPr>
          <w:rFonts w:ascii="Tahoma" w:hAnsi="Tahoma" w:cs="Tahoma"/>
        </w:rPr>
        <w:t> ซึ่ง Microsoft มีข้อผูกพันที่เกี่ยวข้องกับการประมวลผลข้อมูลส่วนบุคคลตามที่ Article 28 ของ GDPR กำหนดไว้</w:t>
      </w:r>
    </w:p>
    <w:p w14:paraId="3C8F3E0C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“ข้อมูลส่วนบุคคล” หมายถึง ข้อมูลใดๆ ซึ่งเกี่ยวข้องกับบุคคลธรรมดาที่มีการระบุตัวบุคคลหรือสามารถระบุตัวบุคคลได้ บุคคลธรรมดาที่สามารถระบุตัวบุคคลได้คือบุคคลธรรมดาที่สามารถมีการระบุตัวตนได้ไม่ว่าโดยตรงหรือโดยอ้อม โดยเฉพาะอย่างยิ่งผ่านการอ้างอิงข้อมูลที่บ่งชี้ เช่น ชื่อ หมายเลขประจำตัว ข้อมูลตำแหน่งที่ตั้ง ข้อมูลที่บ่งชี้ทางออนไลน์ หรือปัจจัยหนึ่งอย่างหรือหลายอย่างที่เฉพาะเจาะจงสำหรับตัวตนทางกายภาพ สรีรวิทยา พันธุกรรม จิตใจ เศรษฐกิจ วัฒนธรรม หรือสังคมของบุคคลธรรมดาดังกล่าว </w:t>
      </w:r>
    </w:p>
    <w:p w14:paraId="5E4C284D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“ข้อมูลการแสดงตัวอย่าง” หมายถึง ข้อมูลลูกค้าและข้อมูลส่วนบุคคลที่ให้ไว้กับ Microsoft โดยลูกค้าหรือในนามของลูกค้าผ่านการใช้การแสดงตัวอย่าง หรือสร้างขึ้นผ่านการใช้การแสดงตัวอย่างของลูกค้า</w:t>
      </w:r>
    </w:p>
    <w:p w14:paraId="2AB2F8ED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“ผลิตภัณฑ์” จะมีความหมายตามที่กำหนดไว้ในข้อตกลง Volume License เพื่อให้สามารถอ้างอิงได้ง่าย “ผลิตภัณฑ์” จะรวมถึง Online Services และซอฟต์แวร์ โดยแต่ละอย่างนี้จะมีการให้คำจำกัดความไว้ในข้อตกลง Volume License </w:t>
      </w:r>
    </w:p>
    <w:p w14:paraId="2F04659B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“ผลิตภัณฑ์และบริการ” หมายถึง ผลิตภัณฑ์และบริการจากผู้เชี่ยวชาญ ผลิตภัณฑ์และบริการจากผู้เชี่ยวชาญอาจมีความพร้อมให้บริการที่แตกต่างกันไปตามภูมิภาคและการบังคับใช้ DPA นี้กับผลิตภัณฑ์และบริการจากผู้เชี่ยวชาญนั้นๆ </w:t>
      </w:r>
      <w:proofErr w:type="spellStart"/>
      <w:r w:rsidRPr="0025295F">
        <w:rPr>
          <w:rFonts w:ascii="Tahoma" w:hAnsi="Tahoma" w:cs="Tahoma"/>
        </w:rPr>
        <w:t>จะอยู่ภายใต้ข้อจำกัดในหัวข้อขอบข่ายใน</w:t>
      </w:r>
      <w:proofErr w:type="spellEnd"/>
      <w:r w:rsidRPr="0025295F">
        <w:rPr>
          <w:rFonts w:ascii="Tahoma" w:hAnsi="Tahoma" w:cs="Tahoma"/>
        </w:rPr>
        <w:t xml:space="preserve"> DPA </w:t>
      </w:r>
      <w:proofErr w:type="spellStart"/>
      <w:r w:rsidRPr="0025295F">
        <w:rPr>
          <w:rFonts w:ascii="Tahoma" w:hAnsi="Tahoma" w:cs="Tahoma"/>
        </w:rPr>
        <w:t>นี้</w:t>
      </w:r>
      <w:proofErr w:type="spellEnd"/>
    </w:p>
    <w:p w14:paraId="56BAA60D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“บริการจากผู้เชี่ยวชาญ” หมายถึง บริการดังต่อไปนี้ (ก) บริการให้คำปรึกษาของ Microsoft ซึ่งประกอบด้วยการวางแผน คำแนะนำ แนวทาง การย้ายข้อมูล การปรับใช้ และบริการพัฒนาโซลูชัน/ซอฟต์แวร์ที่จัดไว้ให้ภายใต้ใบสั่งง</w:t>
      </w:r>
      <w:r w:rsidRPr="0025295F">
        <w:rPr>
          <w:rFonts w:ascii="Tahoma" w:hAnsi="Tahoma" w:cs="Tahoma"/>
        </w:rPr>
        <w:lastRenderedPageBreak/>
        <w:t xml:space="preserve">านของบริการสำหรับ Enterprise ของ Microsoft หรือเมื่อมีการตกลงในรายละเอียดของโครงการภายใต้ Cloud Workload Acceleration Agreement ซึ่งผนวกรวม DPA นี้โดยการอ้างอิง และ (ข) บริการสนับสนุนทางเทคนิคที่ Microsoft จัดไว้ให้ซึ่งจะช่วยลูกค้าระบุชี้และแก้ไขปัญหาต่างๆ ที่ส่งผลต่อผลิตภัณฑ์ รวมถึงการสนับสนุนทางเทคนิคที่ให้ไว้โดยเป็นส่วนหนึ่งของบริการสนับสนุนแบบรวมหรือบริการสนับสนุนแบบ Premier ของ Microsoft และบริการสนับสนุนทางเทคนิคเชิงพาณิชย์อื่นใด บริการจากผู้เชี่ยวชาญจะไม่รวมถึงผลิตภัณฑ์ หรือเพื่อวัตถุประสงค์ของ DPA </w:t>
      </w:r>
      <w:proofErr w:type="spellStart"/>
      <w:r w:rsidRPr="0025295F">
        <w:rPr>
          <w:rFonts w:ascii="Tahoma" w:hAnsi="Tahoma" w:cs="Tahoma"/>
        </w:rPr>
        <w:t>เท่านั้น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ก็จะไม่รวมถึงบริการจากผู้เชี่ยวชาญเพิ่มเติม</w:t>
      </w:r>
      <w:proofErr w:type="spellEnd"/>
    </w:p>
    <w:p w14:paraId="51812A25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“ข้อมูลบริการจากผู้เชี่ยวชาญ” หมายถึง ข้อมูลทั้งหมด รวมถึงไฟล์ที่เป็นข้อความ เสียง วิดีโอ หรือภาพทั้งหมด หรือซอฟต์แวร์ ซึ่งจัดไว้ให้กับ Microsoft โดย</w:t>
      </w:r>
      <w:proofErr w:type="spellStart"/>
      <w:r w:rsidRPr="0025295F">
        <w:rPr>
          <w:rFonts w:ascii="Tahoma" w:hAnsi="Tahoma" w:cs="Tahoma"/>
        </w:rPr>
        <w:t>หรือในนามของลูกค้า</w:t>
      </w:r>
      <w:proofErr w:type="spellEnd"/>
      <w:r w:rsidRPr="0025295F">
        <w:rPr>
          <w:rFonts w:ascii="Tahoma" w:hAnsi="Tahoma" w:cs="Tahoma"/>
        </w:rPr>
        <w:t> (</w:t>
      </w:r>
      <w:proofErr w:type="spellStart"/>
      <w:r w:rsidRPr="0025295F">
        <w:rPr>
          <w:rFonts w:ascii="Tahoma" w:hAnsi="Tahoma" w:cs="Tahoma"/>
        </w:rPr>
        <w:t>หรือซึ่งลูกค้าอนุญาตให้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ได้รับจากผลิตภัณฑ์</w:t>
      </w:r>
      <w:proofErr w:type="spellEnd"/>
      <w:r w:rsidRPr="0025295F">
        <w:rPr>
          <w:rFonts w:ascii="Tahoma" w:hAnsi="Tahoma" w:cs="Tahoma"/>
        </w:rPr>
        <w:t xml:space="preserve">) </w:t>
      </w:r>
      <w:proofErr w:type="spellStart"/>
      <w:r w:rsidRPr="0025295F">
        <w:rPr>
          <w:rFonts w:ascii="Tahoma" w:hAnsi="Tahoma" w:cs="Tahoma"/>
        </w:rPr>
        <w:t>หรือได้รับหรือประมวลผลโดยหรือในนามของ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ผ่านทางการว่าจ้าง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เพื่อขอรับบริการจากผู้เชี่ยวชาญ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633ABD15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“Standard Contractual Clauses ค.ศ. 2021” หมายถึง ข้อกำหนดมาตรฐานเกี่ยวกับการคุ้มครองข้อมูลส่วนบุคคล (โมดูลแบบผู้ประมวลผลกับผู้ประมวลผล) ระหว่าง Microsoft Ireland Operations Limited กับ Microsoft Corporation สำหรับการโอนข้อมูลส่วนบุคคลจากผู้ประมวลผลใน EEA ไปยังผู้ประมวลผลที่จัดตั้งขึ้นในประเทศที่สามซึ่งไม่ได้รับรองการคุ้มครองข้อมูลส่วนบุคคลในระดับที่เพียงพอ ตามที่อธิบายไว้ใน Article 46 ของ GDPR และได้รับความเห็นชอบโดยคณะกรรมาธิการยุโรปในคำวินิจฉัย 2021/914/EC ณ </w:t>
      </w:r>
      <w:proofErr w:type="spellStart"/>
      <w:r w:rsidRPr="0025295F">
        <w:rPr>
          <w:rFonts w:ascii="Tahoma" w:hAnsi="Tahoma" w:cs="Tahoma"/>
        </w:rPr>
        <w:t>วันที่</w:t>
      </w:r>
      <w:proofErr w:type="spellEnd"/>
      <w:r w:rsidRPr="0025295F">
        <w:rPr>
          <w:rFonts w:ascii="Tahoma" w:hAnsi="Tahoma" w:cs="Tahoma"/>
        </w:rPr>
        <w:t xml:space="preserve"> 4 </w:t>
      </w:r>
      <w:proofErr w:type="spellStart"/>
      <w:r w:rsidRPr="0025295F">
        <w:rPr>
          <w:rFonts w:ascii="Tahoma" w:hAnsi="Tahoma" w:cs="Tahoma"/>
        </w:rPr>
        <w:t>มิถุนายน</w:t>
      </w:r>
      <w:proofErr w:type="spellEnd"/>
      <w:r w:rsidRPr="0025295F">
        <w:rPr>
          <w:rFonts w:ascii="Tahoma" w:hAnsi="Tahoma" w:cs="Tahoma"/>
        </w:rPr>
        <w:t xml:space="preserve"> 2021</w:t>
      </w:r>
    </w:p>
    <w:p w14:paraId="5F74C131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“</w:t>
      </w:r>
      <w:proofErr w:type="spellStart"/>
      <w:r w:rsidRPr="0025295F">
        <w:rPr>
          <w:rFonts w:ascii="Tahoma" w:hAnsi="Tahoma" w:cs="Tahoma"/>
        </w:rPr>
        <w:t>ผู้ประมวลผลช่วง</w:t>
      </w:r>
      <w:proofErr w:type="spellEnd"/>
      <w:r w:rsidRPr="0025295F">
        <w:rPr>
          <w:rFonts w:ascii="Tahoma" w:hAnsi="Tahoma" w:cs="Tahoma"/>
        </w:rPr>
        <w:t>” </w:t>
      </w:r>
      <w:proofErr w:type="spellStart"/>
      <w:r w:rsidRPr="0025295F">
        <w:rPr>
          <w:rFonts w:ascii="Tahoma" w:hAnsi="Tahoma" w:cs="Tahoma"/>
        </w:rPr>
        <w:t>หมายถึง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ผู้ประมวลผลอื่นๆ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ซึ่ง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ใช้ในการประมวลผลข้อมูลลูกค้า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ข้อมูลบริการจากผู้เชี่ยวชาญ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และข้อมูลส่วนบุคคล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ตามที่อธิบายไว้ใน</w:t>
      </w:r>
      <w:proofErr w:type="spellEnd"/>
      <w:r w:rsidRPr="0025295F">
        <w:rPr>
          <w:rFonts w:ascii="Tahoma" w:hAnsi="Tahoma" w:cs="Tahoma"/>
        </w:rPr>
        <w:t xml:space="preserve"> Article 28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GDPR </w:t>
      </w:r>
    </w:p>
    <w:p w14:paraId="6DDC8AEB" w14:textId="2EE76790" w:rsidR="008F66CD" w:rsidRDefault="008F66CD" w:rsidP="008F66CD">
      <w:pPr>
        <w:rPr>
          <w:rFonts w:ascii="Tahoma" w:hAnsi="Tahoma" w:cs="Tahoma"/>
        </w:rPr>
      </w:pPr>
      <w:r w:rsidRPr="008056B7">
        <w:rPr>
          <w:rFonts w:ascii="Leelawadee" w:hAnsi="Leelawadee" w:cs="Leelawadee"/>
        </w:rPr>
        <w:t>“</w:t>
      </w:r>
      <w:proofErr w:type="spellStart"/>
      <w:r w:rsidRPr="008056B7">
        <w:rPr>
          <w:rFonts w:ascii="Leelawadee" w:hAnsi="Leelawadee" w:cs="Leelawadee"/>
        </w:rPr>
        <w:t>การสลับ</w:t>
      </w:r>
      <w:proofErr w:type="spellEnd"/>
      <w:r w:rsidRPr="008056B7">
        <w:rPr>
          <w:rFonts w:ascii="Leelawadee" w:hAnsi="Leelawadee" w:cs="Leelawadee"/>
        </w:rPr>
        <w:t xml:space="preserve">” </w:t>
      </w:r>
      <w:proofErr w:type="spellStart"/>
      <w:r w:rsidRPr="008056B7">
        <w:rPr>
          <w:rFonts w:ascii="Leelawadee" w:hAnsi="Leelawadee" w:cs="Leelawadee"/>
        </w:rPr>
        <w:t>หมายถึงการโอน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r w:rsidRPr="008056B7">
        <w:rPr>
          <w:rFonts w:ascii="Leelawadee" w:hAnsi="Leelawadee" w:cs="Leelawadee"/>
        </w:rPr>
        <w:t xml:space="preserve">ครั้งเดียวของลูกค้าในสหภาพยุโรปออกจากบริการพระราชบัญญัติข้อมูลของสหภาพยุโรป </w:t>
      </w:r>
      <w:proofErr w:type="spellStart"/>
      <w:r w:rsidRPr="008056B7">
        <w:rPr>
          <w:rFonts w:ascii="Leelawadee" w:hAnsi="Leelawadee" w:cs="Leelawadee"/>
        </w:rPr>
        <w:t>ไปยังผู้ให้บริการระบบคลาวด์ที่ไม่ใช่ของ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8056B7">
        <w:rPr>
          <w:rFonts w:ascii="Leelawadee" w:hAnsi="Leelawadee" w:cs="Leelawadee"/>
        </w:rPr>
        <w:t>ซึ่งลูกค้าในสหภาพยุโรประบุและให้ข้อมูลกับ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8056B7">
        <w:rPr>
          <w:rFonts w:ascii="Leelawadee" w:hAnsi="Leelawadee" w:cs="Leelawadee"/>
        </w:rPr>
        <w:t>หรือกับสภาพแวดล้อม</w:t>
      </w:r>
      <w:proofErr w:type="spellEnd"/>
      <w:r w:rsidRPr="002829C0">
        <w:rPr>
          <w:rFonts w:ascii="Tahoma" w:hAnsi="Tahoma" w:cs="Tahoma"/>
        </w:rPr>
        <w:t xml:space="preserve"> </w:t>
      </w:r>
      <w:r>
        <w:t>ICT</w:t>
      </w:r>
      <w:r w:rsidRPr="002829C0">
        <w:rPr>
          <w:rFonts w:ascii="Tahoma" w:hAnsi="Tahoma" w:cs="Tahoma"/>
        </w:rPr>
        <w:t xml:space="preserve"> </w:t>
      </w:r>
      <w:proofErr w:type="spellStart"/>
      <w:r w:rsidRPr="008056B7">
        <w:rPr>
          <w:rFonts w:ascii="Leelawadee" w:hAnsi="Leelawadee" w:cs="Leelawadee"/>
        </w:rPr>
        <w:t>ในสถานที่ของลูกค้าในสหภาพยุโรป</w:t>
      </w:r>
      <w:proofErr w:type="spellEnd"/>
      <w:r w:rsidRPr="008056B7">
        <w:rPr>
          <w:rFonts w:ascii="Leelawadee" w:hAnsi="Leelawadee" w:cs="Leelawadee"/>
        </w:rPr>
        <w:t xml:space="preserve"> เมื่อลูกค้าในสหภาพยุโรปยกเลิกการสมัครใช้งานและยุติการใช้งานบริการพระราชบัญญัติข้อมูลของสหภาพยุโรป</w:t>
      </w:r>
    </w:p>
    <w:p w14:paraId="1D246A97" w14:textId="26999B03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“บริการจากผู้เชี่ยวชาญเพิ่มเติม” หมายถึง คำขอการสนับสนุนที่ยกระดับจากการสนับสนุนไปเป็นทีมวิศวกรรมผลิตภัณฑ์สำหรับการแก้ไขปัญหาและการให้คำปรึกษาและการสนับสนุนอื่นๆ จาก Microsoft ที่ให้ไว้โดยเกี่ยวข้องกับผลิตภัณฑ์หรือข้อตกลง Volume License ซึ่งไม่ได้รวมอยู่ในคำจำกัดความของบริการจากผู้เชี่ยวชาญ </w:t>
      </w:r>
    </w:p>
    <w:p w14:paraId="1919EB04" w14:textId="77777777" w:rsidR="006648C2" w:rsidRPr="0025295F" w:rsidRDefault="006648C2" w:rsidP="006648C2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คำที่ใช้แต่ไม่ได้ให้คำจำกัดความไว้ใน DPA นี้ เช่น “การละเมิดข้อมูลส่วนบุคคล” “การประมวลผล” “ผู้ควบคุม” “ผู้ประมวลผล” “การจัดทำโปรไฟล์” “ข้อมูลส่วนบุคคล” และ “เจ้าของข้อมูล” จะมีความหมายเหมือนกับที่ระบุไว้ใน Article 4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GDPR </w:t>
      </w:r>
      <w:proofErr w:type="spellStart"/>
      <w:r w:rsidRPr="0025295F">
        <w:rPr>
          <w:rFonts w:ascii="Tahoma" w:hAnsi="Tahoma" w:cs="Tahoma"/>
        </w:rPr>
        <w:t>ไม่ว่า</w:t>
      </w:r>
      <w:proofErr w:type="spellEnd"/>
      <w:r w:rsidRPr="0025295F">
        <w:rPr>
          <w:rFonts w:ascii="Tahoma" w:hAnsi="Tahoma" w:cs="Tahoma"/>
        </w:rPr>
        <w:t xml:space="preserve"> GDPR </w:t>
      </w:r>
      <w:proofErr w:type="spellStart"/>
      <w:r w:rsidRPr="0025295F">
        <w:rPr>
          <w:rFonts w:ascii="Tahoma" w:hAnsi="Tahoma" w:cs="Tahoma"/>
        </w:rPr>
        <w:t>จะมีผลบังคับใช้หรือไม่ก็ตาม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3256D784" w14:textId="43B711A4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 </w:t>
      </w:r>
    </w:p>
    <w:p w14:paraId="55889AF3" w14:textId="77777777" w:rsidR="00BC0FC3" w:rsidRPr="0025295F" w:rsidRDefault="00BC0FC3" w:rsidP="001C3F49">
      <w:pPr>
        <w:pStyle w:val="Heading1"/>
        <w:rPr>
          <w:rFonts w:ascii="Tahoma" w:hAnsi="Tahoma" w:cs="Tahoma"/>
          <w:b/>
          <w:cs/>
        </w:rPr>
      </w:pPr>
      <w:bookmarkStart w:id="34" w:name="_Toc507768538"/>
      <w:bookmarkStart w:id="35" w:name="_Toc6563787"/>
      <w:bookmarkStart w:id="36" w:name="_Toc26883660"/>
      <w:bookmarkStart w:id="37" w:name="_Toc155370849"/>
      <w:bookmarkStart w:id="38" w:name="_Toc230355623"/>
      <w:bookmarkStart w:id="39" w:name="GeneralTerms"/>
      <w:r w:rsidRPr="0025295F">
        <w:rPr>
          <w:rFonts w:ascii="Tahoma" w:hAnsi="Tahoma" w:cs="Tahoma"/>
          <w:cs/>
        </w:rPr>
        <w:lastRenderedPageBreak/>
        <w:t>ข้อกำหนดทั่วไป</w:t>
      </w:r>
      <w:bookmarkEnd w:id="34"/>
      <w:bookmarkEnd w:id="35"/>
      <w:bookmarkEnd w:id="36"/>
      <w:bookmarkEnd w:id="37"/>
      <w:bookmarkEnd w:id="38"/>
    </w:p>
    <w:p w14:paraId="74AD3B22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40" w:name="_Toc155370850"/>
      <w:bookmarkStart w:id="41" w:name="_Toc230355624"/>
      <w:bookmarkEnd w:id="39"/>
      <w:r w:rsidRPr="0025295F">
        <w:rPr>
          <w:rFonts w:ascii="Tahoma" w:hAnsi="Tahoma" w:cs="Tahoma"/>
          <w:cs/>
        </w:rPr>
        <w:t>การปฏิบัติตามกฎหมาย</w:t>
      </w:r>
      <w:bookmarkEnd w:id="40"/>
      <w:bookmarkEnd w:id="41"/>
    </w:p>
    <w:p w14:paraId="34C285E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จะปฏิบัติตามกฎหมายและระเบียบข้อบังคับทั้งหมดที่ใช้บังคับกับการจัดหาผลิตภัณฑ์และบริการของตน รวมถึงกฎหมายเกี่ยวกับการแจ้งการละเมิดความปลอดภัยและข้อบังคับในการคุ้มครองข้อมูลส่วนบุคคล อย่างไรก็ตาม Microsoft จะไม่รับผิดชอบในการปฏิบัติตามกฎหมายหรือกฎระเบียบใดๆ ที่ใช้บังคับกับลูกค้าหรืออุตสาหกรรมของลูกค้า แต่ไม่ได้นำมาบังคับใช้โดยทั่วไปกับผู้ให้บริการเทคโนโลยีสารสนเทศ Microsoft ไม่ได้พิจารณาว่าข้อมูลของลูกค้าจะประกอบด้วยข้อมูลที่อยู่ภายใต้กฎหมายหรือระเบียบข้อบังคับใดๆ โดยเฉพาะหรือไม่ เหตุการณ์เกี่ยวกับความปลอดภัยทั้งหมดจะอยู่ภายใต้ข้อกำหนดการแจ้งเหตุการณ์เกี่ยวกับความปลอดภัยด้านล่างนี้</w:t>
      </w:r>
    </w:p>
    <w:p w14:paraId="2597E72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ต้องปฏิบัติตามกฎหมายและระเบียบข้อบังคับทั้งหมดที่ใช้บังคับกับการใช้ผลิตภัณฑ์และบริการของตน รวมถึงกฎหมายที่เกี่ยวข้องกับข้อมูลทางชีวมิติ การรักษาความลับของการสื่อสาร และข้อบังคับในการคุ้มครองข้อมูลส่วนบุคคล ลูกค้าจะต้องรับผิดชอบในการพิจารณาว่าผลิตภัณฑ์และบริการมีความเหมาะสมสำหรับการจัดเก็บและการประมวลผลข้อมูลที่อยู่ภายใต้กฎหมายหรือระเบียบข้อบังคับใดๆ โดยเฉพาะหรือไม่ และจะต้องรับผิดชอบในการใช้ผลิตภัณฑ์และบริการในลักษณะที่สอดคล้องกับภาระหน้าที่ทางกฎหมายและกฎระเบียบของลูกค้า ลูกค้าจะต้องรับผิดชอบในการปฏิบัติตามคำขอใดๆ จากบุคคลภายนอกเกี่ยวกับการใช้ผลิตภัณฑ์และบริการของลูกค้า เช่น คำขอให้ลบเนื้อหาภายใต้ Digital Millennium Copyright Act ของสหรัฐอเมริกาหรือกฎหมายอื่นๆ ที่ใช้บังคับ</w:t>
      </w:r>
    </w:p>
    <w:p w14:paraId="4F8C97A4" w14:textId="77777777" w:rsidR="00BC0FC3" w:rsidRPr="0025295F" w:rsidRDefault="00BC0FC3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42" w:name="OnlineServiceSpecificTerms"/>
      <w:bookmarkStart w:id="43" w:name="_Toc6563813"/>
      <w:bookmarkStart w:id="44" w:name="_Toc26883688"/>
      <w:bookmarkStart w:id="45" w:name="_Toc42764834"/>
      <w:bookmarkStart w:id="46" w:name="_Toc155370851"/>
      <w:bookmarkStart w:id="47" w:name="_Toc230355625"/>
      <w:bookmarkStart w:id="48" w:name="DatProtectionTerms"/>
      <w:r w:rsidRPr="0025295F">
        <w:rPr>
          <w:rFonts w:ascii="Tahoma" w:hAnsi="Tahoma" w:cs="Tahoma"/>
          <w:cs/>
        </w:rPr>
        <w:t>ข้อกำหนดในการคุ้มครองข้อมูลส่วนบุคคล</w:t>
      </w:r>
      <w:bookmarkEnd w:id="42"/>
      <w:bookmarkEnd w:id="43"/>
      <w:bookmarkEnd w:id="44"/>
      <w:bookmarkEnd w:id="45"/>
      <w:bookmarkEnd w:id="46"/>
      <w:bookmarkEnd w:id="47"/>
    </w:p>
    <w:p w14:paraId="662C7EE2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49" w:name="_Toc507768549"/>
      <w:bookmarkStart w:id="50" w:name="_Toc8395009"/>
      <w:bookmarkStart w:id="51" w:name="_Toc6563798"/>
      <w:bookmarkStart w:id="52" w:name="_Toc21617016"/>
      <w:bookmarkStart w:id="53" w:name="_Toc26972836"/>
      <w:bookmarkStart w:id="54" w:name="_Toc42764835"/>
      <w:bookmarkStart w:id="55" w:name="_Toc155370852"/>
      <w:bookmarkStart w:id="56" w:name="_Toc230355626"/>
      <w:bookmarkEnd w:id="48"/>
      <w:r w:rsidRPr="0025295F">
        <w:rPr>
          <w:rFonts w:ascii="Tahoma" w:hAnsi="Tahoma" w:cs="Tahoma"/>
          <w:cs/>
        </w:rPr>
        <w:t>ขอบข่าย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540C961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ข้อกำหนด DPA จะใช้บังคับกับผลิตภัณฑ์และบริการทั้งหมด เว้นแต่ตามที่อธิบายไว้ในหัวข้อนี้ </w:t>
      </w:r>
    </w:p>
    <w:p w14:paraId="01E5EE95" w14:textId="77777777" w:rsidR="00BC0FC3" w:rsidRPr="0025295F" w:rsidRDefault="00BC0FC3" w:rsidP="000A7045">
      <w:pPr>
        <w:rPr>
          <w:rFonts w:ascii="Tahoma" w:hAnsi="Tahoma" w:cs="Tahoma"/>
        </w:rPr>
      </w:pPr>
      <w:r w:rsidRPr="0025295F">
        <w:rPr>
          <w:rFonts w:ascii="Tahoma" w:hAnsi="Tahoma" w:cs="Tahoma"/>
        </w:rPr>
        <w:t xml:space="preserve">ข้อกำหนด DPA จะไม่มีผลใช้บังคับกับผลิตภัณฑ์หรือบริการจากผู้เชี่ยวชาญใดๆ ที่ระบุไว้โดยเฉพาะเจาะจงว่าไม่ให้รวมถึง หรือเท่าที่ระบุไว้ว่าไม่ให้รวมถึง ในข้อกำหนดผลิตภัณฑ์หรือการสั่งงานที่เกี่ยวข้อง ซึ่งจะอยู่ภายใต้ข้อกำหนดความเป็นส่วนตัวและความปลอดภัยในข้อกำหนดเฉพาะของผลิตภัณฑ์หรือการสั่งงานที่เกี่ยวข้อง </w:t>
      </w:r>
    </w:p>
    <w:p w14:paraId="6CFE8CE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เพื่อความชัดเจน ข้อกำหนด DPA จะใช้บังคับเฉพาะกับการประมวลผลข้อมูลในสภาพแวดล้อมที่อยู่ภายใต้การควบคุมของ Microsoft และผู้ประมวลผลช่วงของ Microsoft ซึ่งรวมถึงข้อมูลที่ผลิตภัณฑ์และบริการส่งให้กับ Microsoft แต่ไม่ได้รวมถึงข้อมูลที่ยังคงอยู่ในสถานที่ของลูกค้าหรือในสภาพแวดล้อมการดำเนินงานใดๆ ของบุคคลภายนอกที่ลูกค้าเลือกไว้</w:t>
      </w:r>
    </w:p>
    <w:p w14:paraId="7C6FDA9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สำหรับบริการจากผู้เชี่ยวชาญเพิ่มเติม Microsoft จะมีข้อผูกพันเฉพาะในหัวข้อบริการจากผู้เชี่ยวชาญเพิ่มเติมด้านล่างนี้เท่านั้น </w:t>
      </w:r>
    </w:p>
    <w:p w14:paraId="384D093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57" w:name="_Toc26972837"/>
      <w:bookmarkStart w:id="58" w:name="_Toc155370853"/>
      <w:bookmarkStart w:id="59" w:name="_Toc230355627"/>
      <w:bookmarkStart w:id="60" w:name="_Toc507768552"/>
      <w:bookmarkStart w:id="61" w:name="_Toc8395012"/>
      <w:r w:rsidRPr="0025295F">
        <w:rPr>
          <w:rFonts w:ascii="Tahoma" w:hAnsi="Tahoma" w:cs="Tahoma"/>
          <w:cs/>
        </w:rPr>
        <w:lastRenderedPageBreak/>
        <w:t>ลักษณะของการประมวลผล</w:t>
      </w:r>
      <w:bookmarkStart w:id="62" w:name="_Toc6563799"/>
      <w:bookmarkStart w:id="63" w:name="_Toc21617017"/>
      <w:r w:rsidRPr="0025295F">
        <w:rPr>
          <w:rFonts w:ascii="Tahoma" w:hAnsi="Tahoma" w:cs="Tahoma"/>
          <w:cs/>
        </w:rPr>
        <w:t>ข้อมูล ความเป็นเจ้าของ</w:t>
      </w:r>
      <w:bookmarkEnd w:id="57"/>
      <w:bookmarkEnd w:id="58"/>
      <w:bookmarkEnd w:id="59"/>
      <w:bookmarkEnd w:id="62"/>
      <w:bookmarkEnd w:id="63"/>
    </w:p>
    <w:p w14:paraId="7E681CB5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จะใช้และประมวลผลข้อมูลลูกค้า ข้อมูลบริการจากผู้เชี่ยวชาญ และข้อมูลส่วนบุคคลเฉพาะตามที่อธิบายไว้และอยู่ภายใต้ข้อจำกัดที่ระบุไว้ด้านล่างนี้ (ก) เพื่อจัดหาผลิตภัณฑ์และบริการให้กับลูกค้าตามคำสั่งที่ได้รับการบันทึกของลูกค้า และ (ข) เพื่อการดำเนินธุรกิจที่เกี่ยวข้องกับการจัดหาผลิตภัณฑ์และบริการให้กับลูกค้า ในระหว่างคู่สัญญาด้วยกัน ลูกค้าจะคงไว้ซึ่งสิทธิ กรรมสิทธิ์ และผลประโยชน์ทั้งหมดในและที่มีกับข้อมูลลูกค้าและข้อมูลบริการจากผู้เชี่ยวชาญ Microsoft จะไม่ได้รับสิทธิใดๆ ในข้อมูลลูกค้าหรือข้อมูลบริการจากผู้เชี่ยวชาญ นอกเหนือไปจากสิทธิที่ลูกค้าให้ไว้กับ Microsoft ในหัวข้อนี้ ย่อหน้านี้จะไม่มีผลต่อสิทธิของ Microsoft ในซอฟต์แวร์หรือบริการที่ Microsoft อนุญาตให้ใช้สิทธิแก่ลูกค้า</w:t>
      </w:r>
    </w:p>
    <w:p w14:paraId="663D52E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64" w:name="_Toc6563800"/>
      <w:bookmarkStart w:id="65" w:name="_Toc26972838"/>
      <w:bookmarkStart w:id="66" w:name="_Toc13858350"/>
      <w:bookmarkStart w:id="67" w:name="_Toc21617018"/>
      <w:r w:rsidRPr="0025295F">
        <w:rPr>
          <w:rFonts w:ascii="Tahoma" w:hAnsi="Tahoma" w:cs="Tahoma"/>
          <w:cs/>
        </w:rPr>
        <w:t>การประมวลผลเพื่อจัดหา</w:t>
      </w:r>
      <w:bookmarkEnd w:id="64"/>
      <w:bookmarkEnd w:id="65"/>
      <w:r w:rsidRPr="0025295F">
        <w:rPr>
          <w:rFonts w:ascii="Tahoma" w:hAnsi="Tahoma" w:cs="Tahoma"/>
          <w:cs/>
        </w:rPr>
        <w:t>ผลิตภัณฑ์และบริการให้กับลูกค้า</w:t>
      </w:r>
    </w:p>
    <w:p w14:paraId="59A365FA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เพื่อวัตถุประสงค์ของ DPA นี้ “การจัดหา” ผลิตภัณฑ์จะประกอบด้วย </w:t>
      </w:r>
    </w:p>
    <w:p w14:paraId="6C8C08C6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>การจัดให้มีความสามารถในการทำงานตามที่ได้รับอนุญาตให้ใช้สิทธิ กำหนดค่า</w:t>
      </w:r>
      <w:r w:rsidRPr="0025295F">
        <w:rPr>
          <w:rFonts w:ascii="Tahoma" w:hAnsi="Tahoma" w:cs="Tahoma"/>
          <w:szCs w:val="24"/>
          <w:cs/>
        </w:rPr>
        <w:t xml:space="preserve"> และ</w:t>
      </w:r>
      <w:bookmarkEnd w:id="66"/>
      <w:bookmarkEnd w:id="67"/>
      <w:r w:rsidRPr="0025295F">
        <w:rPr>
          <w:rFonts w:ascii="Tahoma" w:eastAsia="Calibri" w:hAnsi="Tahoma" w:cs="Tahoma"/>
          <w:szCs w:val="24"/>
          <w:cs/>
        </w:rPr>
        <w:t xml:space="preserve">นำไปใช้โดยลูกค้าและผู้ใช้ของลูกค้า รวมถึงการให้ประสบการณ์การใช้งานที่ปรับให้เข้ากับบุคคล </w:t>
      </w:r>
    </w:p>
    <w:p w14:paraId="533995C8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การแก้ไขปัญหา (การป้องกัน การตรวจหา และการเยียวยาปัญหาต่างๆ) และ </w:t>
      </w:r>
    </w:p>
    <w:p w14:paraId="6333EB40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>การดูแลผลิตภัณฑ์ให้เป็นปัจจุบันและมีประสิทธิภาพ และการปรับปรุง</w:t>
      </w:r>
      <w:r w:rsidRPr="0025295F">
        <w:rPr>
          <w:rFonts w:ascii="Tahoma" w:hAnsi="Tahoma" w:cs="Tahoma"/>
          <w:szCs w:val="24"/>
          <w:cs/>
        </w:rPr>
        <w:t>ประสิทธิภาพการทำงานของผู้ใช้</w:t>
      </w:r>
      <w:r w:rsidRPr="0025295F">
        <w:rPr>
          <w:rFonts w:ascii="Tahoma" w:eastAsia="Calibri" w:hAnsi="Tahoma" w:cs="Tahoma"/>
          <w:szCs w:val="24"/>
          <w:cs/>
        </w:rPr>
        <w:t xml:space="preserve"> ความน่าเชื่อถือ ความมีประสิทธิผล คุณภาพ และการรักษาความปลอดภัย</w:t>
      </w:r>
    </w:p>
    <w:p w14:paraId="59D4EF0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เพื่อวัตถุประสงค์ของ DPA นี้ “การให้” บริการจากผู้เชี่ยวชาญจะประกอบด้วย </w:t>
      </w:r>
    </w:p>
    <w:p w14:paraId="58E2FE9D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การจัดให้มีบริการจากผู้เชี่ยวชาญ รวมถึงการให้การสนับสนุนทางเทคนิค การวางแผนเกี่ยวกับวิชาชีพ คำแนะนำ แนวทาง การย้ายข้อมูล การปรับใช้ และบริการพัฒนาโซลูชัน/ซอฟต์แวร์ </w:t>
      </w:r>
    </w:p>
    <w:p w14:paraId="174EBEC7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การแก้ไขปัญหา (การป้องกัน การตรวจหา การสืบสวน การบรรเทา และการเยียวยาปัญหาต่างๆ รวมถึงเหตุการณ์เกี่ยวกับความปลอดภัยและปัญหาที่ระบุชี้ในบริการจากผู้เชี่ยวชาญหรือผลิตภัณฑ์ที่เกี่ยวข้องในระหว่างการจัดให้มีบริการจากผู้เชี่ยวชาญ) และ</w:t>
      </w:r>
    </w:p>
    <w:p w14:paraId="42F9A7CB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การปรับปรุงการจัดให้มี ความมีประสิทธิผล คุณภาพ และการรักษาความปลอดภัยของบริการจากผู้เชี่ยวชาญและผลิตภัณฑ์เบื้องต้นโดยยึดตามปัญหาที่ระบุชี้ในขณะที่ให้บริการจากผู้เชี่ยวชาญ รวมถึงการแก้ไขความชำรุดบกพร่องของซอฟต์แวร์และการดูแลผลิตภัณฑ์และบริการให้เป็นปัจจุบันและมีประสิทธิภาพ</w:t>
      </w:r>
      <w:r w:rsidRPr="0025295F">
        <w:rPr>
          <w:rStyle w:val="eop"/>
          <w:rFonts w:ascii="Tahoma" w:eastAsia="Calibri" w:hAnsi="Tahoma" w:cs="Tahoma"/>
          <w:szCs w:val="24"/>
          <w:cs/>
        </w:rPr>
        <w:t xml:space="preserve"> </w:t>
      </w:r>
    </w:p>
    <w:p w14:paraId="7EA6E5D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ในแต่ละกรณี การจัดหาผลิตภัณฑ์และบริการจะดำเนินการโดยพิจารณาจากภาระหน้าที่ด้านความปลอดภัยภายใต้ข้อบังคับในการคุ้มครองข้อมูลส่วนบุคคล</w:t>
      </w:r>
    </w:p>
    <w:p w14:paraId="63CD6EA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เมื่อมีการจัดหาผลิตภัณฑ์และบริการ Microsoft จะไม่ใช้หรือประมวลผลข้อมูลลูกค้า ข้อมูลบริการจากผู้เชี่ยวชาญ หรือข้อมูลส่วนบุคคลเพื่อ (ก) การจัดทำโปรไฟล์ของผู้ใช้ (ข) การโฆษณาหรือวัตถุประสงค์เชิงพาณิชย์ในลักษณะเดียวกัน </w:t>
      </w:r>
      <w:r w:rsidRPr="0025295F">
        <w:rPr>
          <w:rFonts w:ascii="Tahoma" w:hAnsi="Tahoma" w:cs="Tahoma"/>
          <w:cs/>
        </w:rPr>
        <w:lastRenderedPageBreak/>
        <w:t>หรือ (ค) การวิจัยตลาดซึ่งมีจุดมุ่งหมายในการสร้างฟังก์ชันการทำงาน บริการ หรือผลิตภัณฑ์ใหม่ๆ หรือเพื่อวัตถุประสงค์อื่นใด เว้นแต่การใช้หรือการประมวลผลดังกล่าวจะเป็นไปตามคำสั่งที่ได้รับการบันทึกของลูกค้า</w:t>
      </w:r>
    </w:p>
    <w:p w14:paraId="5B1B0A5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การประมวลผลเพื่อการดำเนินธุรกิจที่เกี่ยวข้องกับการจัดหาผลิตภัณฑ์และบริการให้กับลูกค้า</w:t>
      </w:r>
    </w:p>
    <w:p w14:paraId="3769316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เพื่อวัตถุประสงค์ของ DPA นี้ “การดำเนินธุรกิจ” จะหมายถึงการดำเนินการประมวลผลที่ลูกค้าให้อนุญาตในหัวข้อนี้</w:t>
      </w:r>
    </w:p>
    <w:p w14:paraId="59992F48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ลูกค้าจะอนุญาตให้ Microsoft</w:t>
      </w:r>
    </w:p>
    <w:p w14:paraId="64B7C874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จัดทำข้อมูลที่รวบรวมทางสถิติและไม่ใช่ข้อมูลส่วนบุคคลจากข้อมูลซึ่งมีตัวระบุที่เป็นนามแฝง (เช่น บันทึกการใช้งานซึ่งมีตัวระบุที่ไม่ซ้ำกันและเป็นนามแฝง) และ</w:t>
      </w:r>
    </w:p>
    <w:p w14:paraId="7991E82C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คำนวณสถิติที่เกี่ยวข้องกับข้อมูลลูกค้าหรือข้อมูลบริการจากผู้เชี่ยวชาญ</w:t>
      </w:r>
    </w:p>
    <w:p w14:paraId="6D84DE9C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ในแต่ละกรณีจะไม่มีการเข้าถึงหรือวิเคราะห์เนื้อหาของข้อมูลลูกค้าหรือข้อมูลบริการจากผู้เชี่ยวชาญและจำกัดอยู่ที่การบรรลุวัตถุประสงค์ด้านล่างนี้ ซึ่งแต่ละรายการจะเกี่ยวข้องกับการจัดหาผลิตภัณฑ์และบริการให้กับลูกค้า</w:t>
      </w:r>
    </w:p>
    <w:p w14:paraId="1D5D05FA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วัตถุประสงค์ที่ว่านั้น ได้แก่</w:t>
      </w:r>
    </w:p>
    <w:p w14:paraId="14BB12AD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การจัดการการเรียกเก็บเงินและบัญชี </w:t>
      </w:r>
    </w:p>
    <w:p w14:paraId="67C83BEE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การจ่ายค่าตอบแทน เช่น การคำนวณค่าคอมมิชชันของพนักงานและสิ่งจูงใจของคู่ค้า </w:t>
      </w:r>
    </w:p>
    <w:p w14:paraId="07B00570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 xml:space="preserve">การรายงานและการจำลองแบบธุรกิจภายในองค์กร เช่น การคาดการณ์ รายได้ การวางแผนขีดความสามารถ และกลยุทธ์ของผลิตภัณฑ์ และ </w:t>
      </w:r>
    </w:p>
    <w:p w14:paraId="06CD435A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การรายงานทางการเงิน</w:t>
      </w:r>
    </w:p>
    <w:p w14:paraId="0B9D86E0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68" w:name="_Hlk24466161"/>
      <w:r w:rsidRPr="0025295F">
        <w:rPr>
          <w:rFonts w:ascii="Tahoma" w:hAnsi="Tahoma" w:cs="Tahoma"/>
          <w:cs/>
        </w:rPr>
        <w:t xml:space="preserve">เมื่อมีการประมวลผลเพื่อการดำเนินธุรกิจเหล่านี้ Microsoft จะใช้หลักการการจัดเก็บเฉพาะข้อมูลที่จำเป็นและจะไม่ใช้หรือประมวลผลข้อมูลลูกค้า ข้อมูลบริการจากผู้เชี่ยวชาญ หรือข้อมูลส่วนบุคคลเพื่อ (ก) การจัดทำโปรไฟล์ของผู้ใช้ (ข) การโฆษณาหรือวัตถุประสงค์เชิงพาณิชย์ในลักษณะเดียวกัน หรือ (ค) วัตถุประสงค์อื่นใดที่ไม่ใช่วัตถุประสงค์ที่ระบุไว้ในหัวข้อนี้ นอกจากนี้ เช่นเดียวกับการประมวลผลทั้งหมดภายใต้ DPA นี้ การประมวลผลเพื่อการดำเนินธุรกิจจะยังคงอยู่ภายใต้ภาระหน้าที่และข้อผูกพันในการรักษาความลับของ Microsoft ภายใต้การเปิดเผยข้อมูลที่ได้รับการประมวลผล </w:t>
      </w:r>
      <w:bookmarkEnd w:id="68"/>
    </w:p>
    <w:p w14:paraId="354BF52D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69" w:name="_Toc507768551"/>
      <w:bookmarkStart w:id="70" w:name="_Toc8395011"/>
      <w:bookmarkStart w:id="71" w:name="_Toc26972840"/>
      <w:bookmarkStart w:id="72" w:name="_Toc42764837"/>
      <w:bookmarkStart w:id="73" w:name="_Toc155370854"/>
      <w:bookmarkStart w:id="74" w:name="_Toc230355628"/>
      <w:r w:rsidRPr="0025295F">
        <w:rPr>
          <w:rFonts w:ascii="Tahoma" w:hAnsi="Tahoma" w:cs="Tahoma"/>
          <w:cs/>
        </w:rPr>
        <w:t>การเปิดเผยข้อมูลที่ได้รับการประมวลผล</w:t>
      </w:r>
      <w:bookmarkEnd w:id="69"/>
      <w:bookmarkEnd w:id="70"/>
      <w:bookmarkEnd w:id="71"/>
      <w:bookmarkEnd w:id="72"/>
      <w:bookmarkEnd w:id="73"/>
      <w:bookmarkEnd w:id="74"/>
    </w:p>
    <w:p w14:paraId="3E0982DC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75" w:name="_Toc6563801"/>
      <w:bookmarkStart w:id="76" w:name="_Toc21617019"/>
      <w:bookmarkStart w:id="77" w:name="_Toc26972841"/>
      <w:r w:rsidRPr="0025295F">
        <w:rPr>
          <w:rFonts w:ascii="Tahoma" w:hAnsi="Tahoma" w:cs="Tahoma"/>
          <w:cs/>
        </w:rPr>
        <w:t xml:space="preserve">Microsoft จะไม่เปิดเผยหรือจัดให้มีการเข้าถึงข้อมูลที่ได้รับการประมวลผลใดๆ เว้นแต่ (1) ตามที่ลูกค้ามีคำสั่ง (2) ตามที่อธิบายไว้ใน DPA นี้ หรือ (3) ตามที่กฎหมายกำหนดไว้ เพื่อวัตถุประสงค์ของหัวข้อนี้ “ข้อมูลที่ได้รับการประมวลผล” จะหมายถึง (ก) ข้อมูลลูกค้า (ข) ข้อมูลบริการจากผู้เชี่ยวชาญ (ค) ข้อมูลส่วนบุคคล และ (ง) ข้อมูลอื่นใดที่ Microsoft ประมวลผลโดยเกี่ยวข้องกับผลิตภัณฑ์และบริการซึ่งเป็นข้อมูลที่เป็นความลับของลูกค้าภายใต้ข้อตกลงของลูกค้า การประมวลผลข้อมูลที่ได้รับการประมวลผลทั้งหมดจะอยู่ภายใต้หน้าที่ในการรักษาความลับของ Microsoft ภายใต้ข้อตกลงของลูกค้า </w:t>
      </w:r>
    </w:p>
    <w:p w14:paraId="0DEDFEA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>Microsoft จะไม่เปิดเผยหรือจัดให้มีการเข้าถึงข้อมูลที่ได้รับการประมวลผลใดๆ แก่ผู้บังคับใช้กฎหมาย เว้นแต่กฎหมายจะกำหนดไว้ หากผู้บังคับใช้กฎหมายติดต่อ Microsoft โดยต้องการข้อมูลที่ได้รับการประมวลผล Microsoft ก็จะพยายามขอให้หน่วยงานบังคับใช้กฎหมายขอข้อมูลดังกล่าวจากลูกค้าโดยตรง หากมีการบังคับให้เปิดเผยหรือจัดให้มีการเข้าถึงข้อมูลที่ได้รับการประมวลผลใดๆ แก่ผู้บังคับใช้กฎหมาย Microsoft ก็จะแจ้งให้ลูกค้าทราบโดยทันทีและจัดหาสำเนาการเรียกร้องให้เปิดเผยข้อมูล เว้นแต่กฎหมายจะห้ามมิให้ทำเช่นนั้น</w:t>
      </w:r>
    </w:p>
    <w:p w14:paraId="7E4F0024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เมื่อได้รับคำขออื่นใดจากบุคคลภายนอกเพื่อขอข้อมูลที่ได้รับการประมวลผล Microsoft จะแจ้งให้ลูกค้าทราบโดยทันที เว้นแต่กรณีที่กฎหมายห้ามไว้ Microsoft ปฏิเสธคำขอนั้น เว้นแต่กฎหมายจะกำหนดให้ปฏิบัติตาม หากเป็นคำขอที่ถูกต้อง Microsoft จะพยายามขอให้บุคคลภายนอกขอข้อมูลดังกล่าวจากลูกค้าโดยตรง</w:t>
      </w:r>
    </w:p>
    <w:p w14:paraId="37C55D1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จะเปิดเผยหรือจัดให้มีการเข้าถึงข้อมูลที่ได้รับการประมวลผลใดๆ เฉพาะตามที่กฎหมายกำหนดไว้เท่านั้น โดยที่กฎหมายและแนวทางปฏิบัติจะต้องเคารพสาระสำคัญของสิทธิและเสรีภาพขั้นพื้นฐานและไม่ทำเกินไปกว่าที่จำเป็นและได้สัดส่วนในสังคมประชาธิปไตย แล้วแต่กรณี เพื่อปกป้องวัตถุประสงค์ข้อใดข้อหนึ่งที่ระบุไว้ใน Article 23(1) ของ GDPR</w:t>
      </w:r>
    </w:p>
    <w:p w14:paraId="2991FB1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จะไม่ให้บุคคลภายนอกได้รับ (ก) การเข้าถึงข้อมูลที่ได้รับการประมวลผลไม่ว่าโดยตรง โดยอ้อม โดยครอบคลุม หรือโดยไม่มีการจำกัด (ข) คีย์การเข้ารหัสลับแพลตฟอร์มที่ใช้เพื่อให้ได้มาซึ่งข้อมูลที่ได้รับการประมวลผล หรือความสามารถที่จะถอดการเข้ารหัสดังกล่าว หรือ (ค) การเข้าถึงข้อมูลที่ได้รับการประมวลผล หาก Microsoft ทราบว่าข้อมูลดังกล่าวจะนำไปใช้เพื่อวัตถุประสงค์อื่นนอกเหนือจากที่ระบุไว้ในคำขอของบุคคลภายนอก </w:t>
      </w:r>
    </w:p>
    <w:p w14:paraId="6059E41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เพื่อสนับสนุนข้อความข้างต้น Microsoft อาจให้ข้อมูลติดต่อเบื้องต้นของลูกค้าแก่บุคคลภายนอก </w:t>
      </w:r>
    </w:p>
    <w:p w14:paraId="738F23AF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78" w:name="_Toc155370855"/>
      <w:bookmarkStart w:id="79" w:name="_Toc230355629"/>
      <w:r w:rsidRPr="0025295F">
        <w:rPr>
          <w:rFonts w:ascii="Tahoma" w:hAnsi="Tahoma" w:cs="Tahoma"/>
          <w:cs/>
        </w:rPr>
        <w:t>การประมวลผลข้อมูลส่วนบุคคล GDPR</w:t>
      </w:r>
      <w:bookmarkEnd w:id="60"/>
      <w:bookmarkEnd w:id="61"/>
      <w:bookmarkEnd w:id="75"/>
      <w:bookmarkEnd w:id="76"/>
      <w:bookmarkEnd w:id="77"/>
      <w:bookmarkEnd w:id="78"/>
      <w:bookmarkEnd w:id="79"/>
    </w:p>
    <w:p w14:paraId="5558E3A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0" w:name="_Toc489605577"/>
      <w:r w:rsidRPr="0025295F">
        <w:rPr>
          <w:rFonts w:ascii="Tahoma" w:hAnsi="Tahoma" w:cs="Tahoma"/>
          <w:cs/>
        </w:rPr>
        <w:t xml:space="preserve">ข้อมูลส่วนบุคคลทั้งหมดที่ Microsoft ประมวลผลโดยเกี่ยวข้องกับการจัดหาผลิตภัณฑ์และบริการจะเป็นข้อมูลที่ได้รับมาโดยเป็นส่วนหนึ่งของ (ก) ข้อมูลลูกค้า (ข) ข้อมูลบริการจากผู้เชี่ยวชาญ หรือ (ค) ข้อมูลที่ Microsoft จัดทำขึ้น ได้รับมา หรือเก็บรวบรวม รวมถึงข้อมูลที่ส่งให้กับ Microsoft โดยเป็นผลมาจากการใช้ความสามารถบนบริการของลูกค้าหรือ Microsoft ได้รับมาจากซอฟต์แวร์ที่ติดตั้งไว้ภายในเครื่อง ข้อมูลส่วนบุคคลที่ให้แก่ Microsoft โดยหรือในนามของลูกค้าผ่านการใช้ Online Service ก็จะเป็นข้อมูลลูกค้าเช่นกัน ข้อมูลส่วนบุคคลที่ให้แก่ Microsoft โดยหรือในนามของลูกค้าผ่านการใช้บริการจากผู้เชี่ยวชาญก็จะเป็นข้อมูลบริการจากผู้เชี่ยวชาญเช่นกัน ทั้งนี้ อาจมีการใส่ตัวระบุที่เป็นนามแฝงในข้อมูลที่ Microsoft ประมวลผลโดยเกี่ยวข้องกับการจัดหาผลิตภัณฑ์และยังเป็นข้อมูลส่วนบุคคลเช่นกัน ข้อมูลส่วนบุคคลใดๆ ที่เป็นนามแฝง หรือมีการลบข้อมูลระบุตัวตนแต่ไม่ได้ปกปิดชื่อ หรือข้อมูลส่วนบุคคลที่ได้มาจากข้อมูลส่วนบุคคลก็จะเป็นข้อมูลส่วนบุคคลเช่นกัน </w:t>
      </w:r>
    </w:p>
    <w:p w14:paraId="4E22CA99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1" w:name="_Toc26972842"/>
      <w:r w:rsidRPr="0025295F">
        <w:rPr>
          <w:rFonts w:ascii="Tahoma" w:hAnsi="Tahoma" w:cs="Tahoma"/>
          <w:cs/>
        </w:rPr>
        <w:t xml:space="preserve">เท่าที่ Microsoft เป็นผู้ประมวลผลหรือผู้ประมวลผลช่วงของข้อมูลส่วนบุคคลภายใต้ GDPR นั้น ข้อกำหนดของ GDPR ใน </w:t>
      </w:r>
      <w:hyperlink w:anchor="Attachment1" w:history="1">
        <w:r w:rsidRPr="0025295F">
          <w:rPr>
            <w:rStyle w:val="Hyperlink"/>
            <w:rFonts w:ascii="Tahoma" w:hAnsi="Tahoma" w:cs="Tahoma"/>
            <w:szCs w:val="18"/>
            <w:cs/>
          </w:rPr>
          <w:t>เอกสารแนบ 1</w:t>
        </w:r>
      </w:hyperlink>
      <w:r w:rsidRPr="0025295F">
        <w:rPr>
          <w:rFonts w:ascii="Tahoma" w:hAnsi="Tahoma" w:cs="Tahoma"/>
          <w:cs/>
        </w:rPr>
        <w:t xml:space="preserve"> ก็จะมีผลใช้บังคับ และถ้อยคำในหัวข้อย่อย (“การประมวลผลข้อมูลส่วนบุคคล; GDPR“) จะถือว่าเป็นถ้อยคำที่เพิ่มเติมเข้ามา กล่าวคือ</w:t>
      </w:r>
    </w:p>
    <w:p w14:paraId="27C32141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>หน้าที่และความรับผิดชอบต่างๆ ของผู้ประมวลผลและผู้ควบคุม</w:t>
      </w:r>
      <w:bookmarkEnd w:id="81"/>
    </w:p>
    <w:p w14:paraId="03DF9402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2" w:name="_Toc26972843"/>
      <w:bookmarkStart w:id="83" w:name="_Toc26972844"/>
      <w:r w:rsidRPr="0025295F">
        <w:rPr>
          <w:rFonts w:ascii="Tahoma" w:hAnsi="Tahoma" w:cs="Tahoma"/>
          <w:cs/>
        </w:rPr>
        <w:t xml:space="preserve">ลูกค้าและ Microsoft ตกลงกันว่าลูกค้าจะเป็นผู้ควบคุมข้อมูลส่วนบุคคลและ Microsoft จะเป็นผู้ประมวลผลข้อมูลดังกล่าว เว้นแต่ (ก) เมื่อลูกค้าดำเนินการในฐานะผู้ประมวลผลข้อมูลส่วนบุคคล ซึ่งในกรณีนี้ Microsoft จะเป็นผู้ประมวลผลช่วง หรือ (ข) ตามที่กำหนดไว้เป็นอย่างอื่นในข้อกำหนดเฉพาะของผลิตภัณฑ์หรือ DPA นี้ เมื่อ Microsoft ดำเนินการในฐานะผู้ประมวลผลหรือผู้ประมวลผลช่วงของข้อมูลส่วนบุคคล Microsoft ก็จะประมวลผลข้อมูลส่วนบุคคลเฉพาะตามคำสั่งที่ได้รับการบันทึกจากลูกค้าเท่านั้น ลูกค้าตกลงว่าข้อตกลงของลูกค้า (รวมถึงข้อกำหนด DPA และการปรับปรุงใดๆ ที่เกี่ยวข้อง) พร้อมทั้งเอกสารประกอบผลิตภัณฑ์และการที่ลูกค้าใช้และกำหนดค่าคุณลักษณะในผลิตภัณฑ์จะเป็นคำสั่งที่สมบูรณ์และได้รับการบันทึกของลูกค้าที่มีต่อ Microsoft ในการประมวลผลข้อมูลส่วนบุคคล หรือเอกสารประกอบบริการจากผู้เชี่ยวชาญและการใช้บริการจากผู้เชี่ยวชาญของลูกค้า ข้อมูลเกี่ยวกับการใช้และการกำหนดค่าผลิตภัณฑ์จะสามารถดูได้ที่ </w:t>
      </w:r>
      <w:bookmarkStart w:id="84" w:name="_Hlk24482203"/>
      <w:r w:rsidRPr="0025295F">
        <w:rPr>
          <w:rFonts w:ascii="Tahoma" w:hAnsi="Tahoma" w:cs="Tahoma"/>
        </w:rPr>
        <w:fldChar w:fldCharType="begin"/>
      </w:r>
      <w:r w:rsidRPr="0025295F">
        <w:rPr>
          <w:rFonts w:ascii="Tahoma" w:hAnsi="Tahoma" w:cs="Tahoma"/>
          <w:cs/>
        </w:rPr>
        <w:instrText>HYPERLINK "https://docs.microsoft.com"</w:instrText>
      </w:r>
      <w:r w:rsidRPr="0025295F">
        <w:rPr>
          <w:rFonts w:ascii="Tahoma" w:hAnsi="Tahoma" w:cs="Tahoma"/>
        </w:rPr>
      </w:r>
      <w:r w:rsidRPr="0025295F">
        <w:rPr>
          <w:rFonts w:ascii="Tahoma" w:hAnsi="Tahoma" w:cs="Tahoma"/>
        </w:rPr>
        <w:fldChar w:fldCharType="separate"/>
      </w:r>
      <w:r w:rsidRPr="0025295F">
        <w:rPr>
          <w:rStyle w:val="Hyperlink"/>
          <w:rFonts w:ascii="Tahoma" w:hAnsi="Tahoma" w:cs="Tahoma"/>
          <w:szCs w:val="18"/>
          <w:cs/>
        </w:rPr>
        <w:t>https://docs.microsoft.com</w:t>
      </w:r>
      <w:r w:rsidRPr="0025295F">
        <w:rPr>
          <w:rFonts w:ascii="Tahoma" w:hAnsi="Tahoma" w:cs="Tahoma"/>
        </w:rPr>
        <w:fldChar w:fldCharType="end"/>
      </w:r>
      <w:r w:rsidRPr="0025295F">
        <w:rPr>
          <w:rFonts w:ascii="Tahoma" w:hAnsi="Tahoma" w:cs="Tahoma"/>
          <w:cs/>
        </w:rPr>
        <w:t xml:space="preserve"> </w:t>
      </w:r>
      <w:bookmarkEnd w:id="84"/>
      <w:r w:rsidRPr="0025295F">
        <w:rPr>
          <w:rFonts w:ascii="Tahoma" w:hAnsi="Tahoma" w:cs="Tahoma"/>
          <w:cs/>
        </w:rPr>
        <w:t>(หรือตำแหน่งที่ตั้งที่รับช่วงต่อ) หรือข้อตกลงอื่นๆ ที่ผนวกรวม DPA นี้ คำสั่งเพิ่มเติมหรือสำรองใดๆ จะต้องได้รับความเห็นชอบตามกระบวนการในการแก้ไขเพิ่มเติมข้อตกลงของลูกค้า ในกรณีที่ GDPR มีผลใช้บังคับและลูกค้าเป็นผู้ประมวลผล ลูกค้ารับประกันต่อ Microsoft ว่าคำสั่งของลูกค้า ซึ่งรวมถึงการแต่งตั้ง Microsoft เป็นผู้ประมวลผลหรือผู้ประมวลผลช่วง จะเป็นสิ่งที่ได้รับอนุญาตจากผู้ควบคุมที่เกี่ยวข้อง</w:t>
      </w:r>
      <w:bookmarkEnd w:id="82"/>
      <w:r w:rsidRPr="0025295F">
        <w:rPr>
          <w:rFonts w:ascii="Tahoma" w:hAnsi="Tahoma" w:cs="Tahoma"/>
          <w:cs/>
        </w:rPr>
        <w:t xml:space="preserve"> </w:t>
      </w:r>
    </w:p>
    <w:p w14:paraId="333DB89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เท่าที่ Microsoft ใช้หรือประมวลผลข้อมูลส่วนบุคคลที่อยู่ภายใต้ GDPR เพื่อการดำเนินธุรกิจที่เกี่ยวข้องกับการจัดหาผลิตภัณฑ์และบริการให้กับลูกค้า Microsoft ก็จะปฏิบัติตามภาระหน้าที่ของผู้ควบคุมข้อมูลที่เป็นอิสระภายใต้ GDPR สำหรับการใช้ดังกล่าว Microsoft กำลังยอมรับความรับผิดชอบที่เพิ่มเข้ามาของ “ผู้ควบคุม” ข้อมูลภายใต้ GDPR สำหรับการประมวลผลดังกล่าวเพื่อ (ก) ดำเนินการโดยสอดคล้องกับข้อกำหนดด้านการกำกับดูแล เท่าที่กำหนดไว้ภายใต้ GDPR และ (ข) ให้ความโปร่งใสที่เพิ่มมากขึ้นแก่ลูกค้าและยืนยันความรับผิดชอบของ Microsoft ในการประมวลผลดังกล่าว Microsoft จะใช้มาตรการป้องกันเพื่อคุ้มครองข้อมูลลูกค้า ข้อมูลบริการจากผู้เชี่ยวชาญ และข้อมูลส่วนบุคคลในการประมวลผลดังกล่าว รวมถึงข้อมูลเหล่านั้นที่ระบุไว้ใน DPA นี้และข้อมูลเหล่านั้นที่มีการกำหนดไว้ใน Article 6(4) ของ GDPR ในส่วนที่เกี่ยวข้องกับการประมวลผลข้อมูลส่วนบุคคลภายใต้ย่อหน้านี้ Microsoft จะมีข้อผูกพันที่ระบุไว้ในหัวข้อมาตรการปกป้องเพิ่มเติม เพื่อวัตถุประสงค์เหล่านั้น (1) การเปิดเผยข้อมูลส่วนบุคคลโดย Microsoft ตามที่อธิบายไว้ในหัวข้อมาตรการปกป้องเพิ่มเติม ซึ่งได้มีการถ่ายโอนโดยเกี่ยวข้องกับการดำเนินธุรกิจจะถือว่าเป็น “การเปิดเผยข้อมูลที่สำคัญ” และ (2) ข้อผูกพันในหัวข้อมาตรการปกป้องเพิ่มเติมจะนำไปใช้กับข้อมูลส่วนบุคคลดังกล่าว</w:t>
      </w:r>
      <w:bookmarkEnd w:id="83"/>
    </w:p>
    <w:p w14:paraId="61DF449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85" w:name="_Toc26972845"/>
      <w:r w:rsidRPr="0025295F">
        <w:rPr>
          <w:rFonts w:ascii="Tahoma" w:hAnsi="Tahoma" w:cs="Tahoma"/>
          <w:cs/>
        </w:rPr>
        <w:t>รายละเอียดการประมวลผล</w:t>
      </w:r>
      <w:bookmarkEnd w:id="85"/>
    </w:p>
    <w:p w14:paraId="4D57E0A6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86" w:name="_Toc26972846"/>
      <w:bookmarkStart w:id="87" w:name="_Hlk22881260"/>
      <w:r w:rsidRPr="0025295F">
        <w:rPr>
          <w:rFonts w:ascii="Tahoma" w:hAnsi="Tahoma" w:cs="Tahoma"/>
          <w:cs/>
        </w:rPr>
        <w:t>คู่สัญญายอมรับและตกลงว่า</w:t>
      </w:r>
      <w:bookmarkEnd w:id="86"/>
    </w:p>
    <w:p w14:paraId="3F522130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สาระสำคัญ </w:t>
      </w:r>
      <w:r w:rsidRPr="0025295F">
        <w:rPr>
          <w:rFonts w:ascii="Tahoma" w:hAnsi="Tahoma" w:cs="Tahoma"/>
          <w:szCs w:val="24"/>
          <w:cs/>
        </w:rPr>
        <w:t xml:space="preserve">สาระสำคัญของการประมวลผลจะจำกัดอยู่ที่ข้อมูลส่วนบุคคลภายในขอบข่ายของ </w:t>
      </w:r>
      <w:r w:rsidRPr="0025295F">
        <w:rPr>
          <w:rFonts w:ascii="Tahoma" w:eastAsia="Calibri" w:hAnsi="Tahoma" w:cs="Tahoma"/>
          <w:szCs w:val="24"/>
          <w:cs/>
        </w:rPr>
        <w:t xml:space="preserve">DPA นี้ในหัวข้อ “ลักษณะของการประมวลผลข้อมูล ความเป็นเจ้าของ” ข้างต้นและ </w:t>
      </w:r>
      <w:r w:rsidRPr="0025295F">
        <w:rPr>
          <w:rFonts w:ascii="Tahoma" w:hAnsi="Tahoma" w:cs="Tahoma"/>
          <w:szCs w:val="24"/>
          <w:cs/>
        </w:rPr>
        <w:t>GDPR</w:t>
      </w:r>
    </w:p>
    <w:p w14:paraId="4CD002F5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ระยะเวลาของการประมวลผล </w:t>
      </w:r>
      <w:r w:rsidRPr="0025295F">
        <w:rPr>
          <w:rFonts w:ascii="Tahoma" w:hAnsi="Tahoma" w:cs="Tahoma"/>
          <w:szCs w:val="24"/>
          <w:cs/>
        </w:rPr>
        <w:t>ระยะเวลาของการประมวลผลจะเป็นไปตามคำสั่งของลูกค้าและข้อกำหนดของ DPA</w:t>
      </w:r>
    </w:p>
    <w:p w14:paraId="630E46A5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lastRenderedPageBreak/>
        <w:t xml:space="preserve">ลักษณะและวัตถุประสงค์ของการประมวลผล </w:t>
      </w:r>
      <w:r w:rsidRPr="0025295F">
        <w:rPr>
          <w:rFonts w:ascii="Tahoma" w:hAnsi="Tahoma" w:cs="Tahoma"/>
          <w:szCs w:val="24"/>
          <w:cs/>
        </w:rPr>
        <w:t>ลักษณะและวัตถุประสงค์ของการประมวลผลจะเป็นไปเพื่อจัดหาผลิตภัณฑ์และบริการตามข้อตกลงของลูกค้า</w:t>
      </w:r>
      <w:r w:rsidRPr="0025295F">
        <w:rPr>
          <w:rFonts w:ascii="Tahoma" w:eastAsia="Calibri" w:hAnsi="Tahoma" w:cs="Tahoma"/>
          <w:szCs w:val="24"/>
          <w:cs/>
        </w:rPr>
        <w:t>และเพื่อการดำเนินธุรกิจที่เกี่ยวข้องกับการจัดหาผลิตภัณฑ์และบริการให้กับลูกค้า (ตามที่อธิบายไว้เพิ่มเติมใน DPA นี้ในหัวข้อ “ลักษณะของการประมวลผลข้อมูล ความเป็นเจ้าของ” ข้างต้น)</w:t>
      </w:r>
    </w:p>
    <w:p w14:paraId="35B91962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ประเภทของข้อมูล </w:t>
      </w:r>
      <w:r w:rsidRPr="0025295F">
        <w:rPr>
          <w:rFonts w:ascii="Tahoma" w:hAnsi="Tahoma" w:cs="Tahoma"/>
          <w:szCs w:val="24"/>
          <w:cs/>
        </w:rPr>
        <w:t>ข้อมูลส่วนบุคคลประเภทต่างๆ ที่มีการประมวลผลโดย Microsoft เมื่อมีการจัดหาผลิตภัณฑ์และบริการจะประกอบด้วย</w:t>
      </w:r>
      <w:r w:rsidRPr="0025295F">
        <w:rPr>
          <w:rFonts w:ascii="Tahoma" w:eastAsia="Calibri" w:hAnsi="Tahoma" w:cs="Tahoma"/>
          <w:szCs w:val="24"/>
          <w:cs/>
        </w:rPr>
        <w:t xml:space="preserve"> (i) ข้อมูลส่วนบุคคลซึ่งลูกค้าเลือกที่จะให้รวมอยู่ในข้อมูลลูกค้าและข้อมูลบริการจากผู้เชี่ยวชาญ และ (ii)</w:t>
      </w:r>
      <w:r w:rsidRPr="0025295F">
        <w:rPr>
          <w:rFonts w:ascii="Tahoma" w:hAnsi="Tahoma" w:cs="Tahoma"/>
          <w:szCs w:val="24"/>
          <w:cs/>
        </w:rPr>
        <w:t xml:space="preserve"> ข้อมูลส่วนบุคคลที่มีการระบุไว้โดยชัดแจ้งใน Article 4 ของ GDPR</w:t>
      </w:r>
      <w:r w:rsidRPr="0025295F">
        <w:rPr>
          <w:rFonts w:ascii="Tahoma" w:eastAsia="Calibri" w:hAnsi="Tahoma" w:cs="Tahoma"/>
          <w:szCs w:val="24"/>
          <w:cs/>
        </w:rPr>
        <w:t xml:space="preserve"> ซึ่ง Microsoft อาจจัดทำขึ้น ได้รับมา หรือเก็บรวบรวม รวมถึงข้อมูลที่ส่งให้กับ Microsoft โดยเป็นผลมาจากการใช้ความสามารถบนบริการของลูกค้าหรือ Microsoft ได้รับมาจากซอฟต์แวร์ที่ติดตั้งไว้ภายในเครื่อง ประเภทของข้อมูลส่วนบุคคลซึ่งลูกค้าเลือกที่จะให้รวมอยู่ในข้อมูลลูกค้าและข้อมูลบริการจากผู้เชี่ยวชาญนั้นจะสามารถเป็นข้อมูลส่วนบุคคลประเภทใดก็ได้ที่มีการระบุไว้ในบันทึกต่างๆ ซึ่งเก็บรักษาโดยลูกค้าที่ดำเนินการในฐานะผู้ควบคุมตาม Article 30 ของ GDPR รวมถึงข้อมูลส่วนบุคคลประเภทต่างๆ ที่ระบุไว้ใน</w:t>
      </w:r>
      <w:r w:rsidRPr="0025295F">
        <w:rPr>
          <w:rFonts w:ascii="Tahoma" w:hAnsi="Tahoma" w:cs="Tahoma"/>
          <w:szCs w:val="24"/>
          <w:cs/>
        </w:rPr>
        <w:t>ภาคผนวก B</w:t>
      </w:r>
      <w:r w:rsidRPr="0025295F">
        <w:rPr>
          <w:rFonts w:ascii="Tahoma" w:eastAsia="Calibri" w:hAnsi="Tahoma" w:cs="Tahoma"/>
          <w:szCs w:val="24"/>
          <w:cs/>
        </w:rPr>
        <w:t xml:space="preserve"> </w:t>
      </w:r>
    </w:p>
    <w:p w14:paraId="190F9E98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eastAsia="Calibri" w:hAnsi="Tahoma" w:cs="Tahoma"/>
          <w:szCs w:val="24"/>
          <w:cs/>
        </w:rPr>
        <w:t xml:space="preserve">เจ้าของข้อมูล </w:t>
      </w:r>
      <w:r w:rsidRPr="0025295F">
        <w:rPr>
          <w:rFonts w:ascii="Tahoma" w:hAnsi="Tahoma" w:cs="Tahoma"/>
          <w:szCs w:val="24"/>
          <w:cs/>
        </w:rPr>
        <w:t>เจ้าของข้อมูลประเภทต่างๆ จะเป็นตัวแทนของลูกค้าและผู้ใช้ เช่น พนักงาน ผู้รับจ้าง ผู้ประสานงาน และลูกค้า</w:t>
      </w:r>
      <w:r w:rsidRPr="0025295F">
        <w:rPr>
          <w:rFonts w:ascii="Tahoma" w:eastAsia="Calibri" w:hAnsi="Tahoma" w:cs="Tahoma"/>
          <w:szCs w:val="24"/>
          <w:cs/>
        </w:rPr>
        <w:t xml:space="preserve"> และอาจรวมถึงเจ้าของข้อมูลประเภทอื่นใดตามที่ระบุไว้ในบันทึกต่างๆ ซึ่งเก็บรักษาโดยลูกค้าที่ดำเนินการในฐานะผู้ควบคุมตาม Article 30 ของ GDPR รวมถึงเจ้าของข้อมูลประเภทต่างๆ ที่ระบุไว้ใน</w:t>
      </w:r>
      <w:r w:rsidRPr="0025295F">
        <w:rPr>
          <w:rFonts w:ascii="Tahoma" w:hAnsi="Tahoma" w:cs="Tahoma"/>
          <w:szCs w:val="24"/>
          <w:cs/>
        </w:rPr>
        <w:t>ภาคผนวก B</w:t>
      </w:r>
    </w:p>
    <w:p w14:paraId="0743E678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88" w:name="_Toc26972847"/>
      <w:bookmarkEnd w:id="87"/>
      <w:r w:rsidRPr="0025295F">
        <w:rPr>
          <w:rFonts w:ascii="Tahoma" w:hAnsi="Tahoma" w:cs="Tahoma"/>
          <w:cs/>
        </w:rPr>
        <w:t>สิทธิของเจ้าของข้อมูล ความช่วยเหลือด้านคำร้องขอ</w:t>
      </w:r>
      <w:bookmarkEnd w:id="88"/>
    </w:p>
    <w:p w14:paraId="52ED346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จะจัดให้ลูกค้าได้รับความสามารถในการทำตามคำร้องขอของเจ้าของข้อมูลที่จะใช้สิทธิของพวกเขาภายใต้ GDPR ในลักษณะที่สอดคล้องกับฟังก์ชันการทำงานของผลิตภัณฑ์และบริการและบทบาทหน้าที่ของ Microsoft ในฐานะผู้ประมวลผลข้อมูลส่วนบุคคลของเจ้าของข้อมูล หาก Microsoft ได้รับคำขอจากเจ้าของข้อมูลของลูกค้าที่จะใช้สิทธิอย่างใดอย่างหนึ่งหรือหลายอย่างของตนภายใต้ GDPR ในส่วนที่เกี่ยวข้องกับผลิตภัณฑ์และบริการซึ่ง Microsoft เป็นผู้ประมวลผลหรือผู้ประมวลผลช่วงข้อมูล Microsoft ก็จะจัดการให้เจ้าของข้อมูลส่งคำขอของตนไปยังลูกค้าโดยตรง ลูกค้าจะมีหน้าที่รับผิดชอบในการดำเนินการตามคำขอใดๆ ดังกล่าว รวมถึงในกรณีที่จำเป็นโดยใช้ฟังก์ชันการทำงานของผลิตภัณฑ์และบริการ Microsoft จะปฏิบัติตามคำขอที่สมเหตุสมผลจากลูกค้าที่จะให้ช่วยเหลือลูกค้าในการดำเนินการตามคำขอของเจ้าของข้อมูลดังกล่าว</w:t>
      </w:r>
    </w:p>
    <w:p w14:paraId="70FF3C36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89" w:name="_Toc26972848"/>
      <w:r w:rsidRPr="0025295F">
        <w:rPr>
          <w:rFonts w:ascii="Tahoma" w:hAnsi="Tahoma" w:cs="Tahoma"/>
          <w:cs/>
        </w:rPr>
        <w:t>บันทึกกิจกรรมการประมวลผลข้อมูล</w:t>
      </w:r>
      <w:bookmarkEnd w:id="89"/>
    </w:p>
    <w:p w14:paraId="0AB5CEB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เท่าที่ GDPR กำหนดให้ Microsoft เก็บรวบรวมและเก็บรักษาบันทึกของข้อมูลบางอย่างที่เกี่ยวข้องกับลูกค้า ในกรณีที่มีการร้องขอ ลูกค้าก็จะจัดหาข้อมูลดังกล่าวให้กับ Microsoft และดูแลรักษาให้เป็นข้อมูลที่ถูกต้องและเป็นปัจจุบัน Microsoft อาจจัดหาข้อมูลใดๆ ดังกล่าวให้กับเจ้าหน้าที่กำกับดูแลหาก GDPR กำหนดไว้เช่นนั้น</w:t>
      </w:r>
    </w:p>
    <w:p w14:paraId="7BC72581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90" w:name="_Toc507768553"/>
      <w:bookmarkStart w:id="91" w:name="_Toc8395013"/>
      <w:bookmarkStart w:id="92" w:name="_Toc6563802"/>
      <w:bookmarkStart w:id="93" w:name="_Toc21617020"/>
      <w:bookmarkStart w:id="94" w:name="_Toc26972849"/>
      <w:bookmarkStart w:id="95" w:name="_Toc155370856"/>
      <w:bookmarkStart w:id="96" w:name="_Toc230355630"/>
      <w:bookmarkEnd w:id="80"/>
      <w:r w:rsidRPr="0025295F">
        <w:rPr>
          <w:rFonts w:ascii="Tahoma" w:hAnsi="Tahoma" w:cs="Tahoma"/>
          <w:cs/>
        </w:rPr>
        <w:lastRenderedPageBreak/>
        <w:t>ความปลอดภัยของข้อมูล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21F6B176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97" w:name="_Toc26972850"/>
      <w:r w:rsidRPr="0025295F">
        <w:rPr>
          <w:rFonts w:ascii="Tahoma" w:hAnsi="Tahoma" w:cs="Tahoma"/>
          <w:cs/>
        </w:rPr>
        <w:t>แนวปฏิบัติและนโยบายด้านความปลอดภัย</w:t>
      </w:r>
      <w:bookmarkEnd w:id="97"/>
    </w:p>
    <w:p w14:paraId="1002CF6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98" w:name="_Hlk504328104"/>
      <w:r w:rsidRPr="0025295F">
        <w:rPr>
          <w:rFonts w:ascii="Tahoma" w:hAnsi="Tahoma" w:cs="Tahoma"/>
          <w:cs/>
        </w:rPr>
        <w:t xml:space="preserve">Microsoft จะบังคับใช้และคงไว้ซึ่งมาตรการทางเทคนิคเชิงองค์กรที่เหมาะสมเพื่อคุ้มครองข้อมูลลูกค้า ข้อมูลบริการจากผู้เชี่ยวชาญ และข้อมูลส่วนบุคคลจากการทำลาย การสูญหาย หรือการเปลี่ยนแปลงโดยไม่ได้ตั้งใจหรือไม่ชอบด้วยกฎหมาย หรือการเปิดเผยหรือการเข้าถึงโดยไม่ได้รับอนุญาตสำหรับข้อมูลส่วนบุคคลที่มีการส่ง จัดเก็บ หรือประมวลผล มาตรการดังกล่าวจะได้รับการระบุไว้ในนโยบายความปลอดภัยของ Microsoft Microsoft จะกำหนดนโยบายดังกล่าวให้แก่ลูกค้า พร้อมกับข้อมูลอื่นๆ ตามที่ลูกค้าร้องขออย่างสมเหตุสมผลเกี่ยวกับแนวปฏิบัติและนโยบายด้านความปลอดภัยของ Microsoft </w:t>
      </w:r>
    </w:p>
    <w:p w14:paraId="56DBDD4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99" w:name="_Toc26972852"/>
      <w:bookmarkEnd w:id="98"/>
      <w:r w:rsidRPr="0025295F">
        <w:rPr>
          <w:rFonts w:ascii="Tahoma" w:hAnsi="Tahoma" w:cs="Tahoma"/>
          <w:cs/>
        </w:rPr>
        <w:t>นอกจากนี้ มาตรการเหล่านั้นจะต้องเป็นไปตามข้อกำหนดที่ระบุไว้ใน ISO 27001, ISO 27002 และ ISO 27018 คำอธิบายเกี่ยวกับการควบคุมด้านความปลอดภัยสำหรับข้อกำหนดเหล่านี้จะมีให้สำหรับลูกค้า</w:t>
      </w:r>
    </w:p>
    <w:p w14:paraId="4BC53A2C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Core Online Service แต่ละบริการยังต้องสอดคล้องกับมาตรฐานและกรอบงานการควบคุมที่แสดงอยู่ในตารางในข้อกำหนดผลิตภัณฑ์ Core Online Service และบริการจากผู้เชี่ยวชาญแต่ละบริการจะบังคับใช้และคงไว้ซึ่งมาตรการรักษาความปลอดภัยที่ระบุไว้ในภาคผนวก A สำหรับการคุ้มครองข้อมูลลูกค้าและข้อมูลบริการจากผู้เชี่ยวชาญ</w:t>
      </w:r>
    </w:p>
    <w:p w14:paraId="68557F1A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00" w:name="_Toc26972851"/>
      <w:r w:rsidRPr="0025295F">
        <w:rPr>
          <w:rFonts w:ascii="Tahoma" w:hAnsi="Tahoma" w:cs="Tahoma"/>
          <w:cs/>
        </w:rPr>
        <w:t>Microsoft จะบังคับใช้และคงไว้ซึ่งมาตรการด้านความปลอดภัยที่ระบุไว้ในภาคผนวก II ของ Standard Contractual Clauses ค.ศ. 2021 เพื่อการคุ้มครองข้อมูลส่วนบุคคลภายในขอบเขตของ GDPR</w:t>
      </w:r>
    </w:p>
    <w:p w14:paraId="32F9EF7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อาจเพิ่มมาตรฐานอุตสาหกรรมหรือมาตรฐานของรัฐเมื่อใดก็ได้ Microsoft จะไม่ยกเลิก ISO 27001, ISO 27002, ISO 27018 หรือมาตรฐานหรือกรอบงานใดๆ ในตารางสำหรับ Core Online Services ในข้อกำหนดผลิตภัณฑ์ เว้นแต่จะไม่ได้ใช้อีกต่อไปในอุตสาหกรรมนั้นและถูกแทนที่ด้วยมาตรฐานหรือกรอบงานที่รับช่วงต่อ (หากมี)</w:t>
      </w:r>
      <w:bookmarkEnd w:id="100"/>
    </w:p>
    <w:p w14:paraId="3964C56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101" w:name="_Hlk40371496"/>
      <w:r w:rsidRPr="0025295F">
        <w:rPr>
          <w:rFonts w:ascii="Tahoma" w:hAnsi="Tahoma" w:cs="Tahoma"/>
          <w:cs/>
        </w:rPr>
        <w:t xml:space="preserve">การเข้ารหัสลับข้อมูล </w:t>
      </w:r>
    </w:p>
    <w:p w14:paraId="69F6E9F2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ข้อมูลลูกค้าและข้อมูลบริการจากผู้เชี่ยวชาญ (แต่ละกรณีจะรวมถึงข้อมูลส่วนบุคคลใดๆ ในที่นั้น) ที่อยู่ระหว่างการส่งผ่านทางเครือข่ายสาธารณะระหว่างลูกค้ากับ Microsoft หรือระหว่างศูนย์ข้อมูลของ Microsoft ด้วยกันก็จะมีการเข้ารหัสโดยปริยาย </w:t>
      </w:r>
    </w:p>
    <w:p w14:paraId="4079D2B7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ยังเข้ารหัสข้อมูลลูกค้าที่มีการจัดเก็บพักไว้ใน Online Services และข้อมูลบริการจากผู้เชี่ยวชาญที่มีการจัดเก็บพักไว้ ในกรณีของ Online Services ซึ่งลูกค้าหรือบุคคลภายนอกที่ดำเนินการในนามของลูกค้าอาจสร้างแอปพลิเคชันไว้ (เช่น บริการ Azure บางอย่าง) การเข้ารหัสลับข้อมูลที่จัดเก็บไว้ในแอปพลิเคชันดังกล่าวก็อาจมีการปรับใช้ตามดุลพินิจของลูกค้า โดยใช้ความสามารถต่างๆ ที่ Microsoft จัดไว้ให้หรือลูกค้าได้รับจากบุคคลภายนอก</w:t>
      </w:r>
    </w:p>
    <w:p w14:paraId="1C957C3E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 xml:space="preserve">การเข้าถึงข้อมูล </w:t>
      </w:r>
    </w:p>
    <w:p w14:paraId="2DCC0E1F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ใช้กลไกการเข้าถึงที่มีสิทธิพิเศษที่น้อยที่สุดเพื่อควบคุมการเข้าถึงข้อมูลลูกค้าและข้อมูลบริการจากผู้เชี่ยวชาญ (รวมถึงข้อมูลส่วนบุคคลใดๆ ในที่นั้น) การควบคุมการเข้าถึงตามบทบาทหน้าที่จะมีการปรับใช้เพื่อให้แน่ใจว่าการเข้าถึงข้อมูลลูกค้าและข้อมูลบริการจากผู้เชี่ยวชาญที่จำเป็นสำหรับการให้บริการจะเป็นไปเพื่อวัตถุประสงค์ที่เหมาะสมและได้รับการอนุมัติพร้อมด้วยการควบคุมดูแลของฝ่ายบริหาร สำหรับ Core Online Services และบริการจากผู้เชี่ยวชาญ Microsoft จะคงไว้ซึ่งกลไกการควบคุมการเข้าถึงที่อธิบายไว้ในตารางหัวข้อ “มาตรการรักษาความปลอดภัย” ในภาคผนวก A และจะไม่มีการเข้าถึงข้อมูลลูกค้าอย่างถาวรโดยบุคลากรของ Microsoft และการเข้าถึงที่จำเป็นใดๆ จะมีระยะเวลาที่จำกัด</w:t>
      </w:r>
    </w:p>
    <w:bookmarkEnd w:id="101"/>
    <w:p w14:paraId="08468C90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ความรับผิดชอบของลูกค้า</w:t>
      </w:r>
      <w:bookmarkEnd w:id="99"/>
    </w:p>
    <w:p w14:paraId="158B26D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ต้องรับผิดชอบแต่เพียงผู้เดียวในการตัดสินใจอย่างเป็นอิสระว่ามาตรการทางเทคนิคเชิงองค์กรสำหรับผลิตภัณฑ์และบริการนั้นได้สอดคล้องกับข้อกำหนดของลูกค้า รวมถึงภาระหน้าที่ด้านความปลอดภัยใดๆ ของตนภายใต้ข้อบังคับในการคุ้มครองข้อมูลส่วนบุคคลที่บังคับใช้หรือไม่ ลูกค้ารับรู้และยอมรับว่า (โดยคำนึงถึงความทันสมัย ค่าใช้จ่ายในการดำเนินการ และลักษณะ ขอบเขต บริบท และวัตถุประสงค์ของการประมวลผลข้อมูลส่วนบุคคล รวมทั้งความเสี่ยงต่อบุคคล) แนวปฏิบัติและนโยบายด้านความปลอดภัยที่ใช้และรักษาโดย Microsoft มีระดับความปลอดภัยที่เหมาะสมกับความเสี่ยงที่เกี่ยวกับข้อมูลส่วนบุคคลของบริษัท ลูกค้าจะต้องรับผิดชอบในการบังคับใช้และคงไว้ซึ่งมาตรการคุ้มครองความเป็นส่วนตัวและรักษาความปลอดภัยสำหรับคอมโพเนนต์ที่ลูกค้าจัดไว้ให้หรือควบคุม (เช่น อุปกรณ์ที่ได้รับการลงทะเบียนพร้อมกับ Microsoft หรือภายในเครื่องเสมือนหรือโปรแกรมประยุกต์ของลูกค้าสำหรับ Microsoft Azure)</w:t>
      </w:r>
    </w:p>
    <w:p w14:paraId="165EA8C1" w14:textId="77777777" w:rsidR="00BC0FC3" w:rsidRPr="0025295F" w:rsidDel="00BA1419" w:rsidRDefault="00BC0FC3" w:rsidP="001C3F49">
      <w:pPr>
        <w:pStyle w:val="Heading3"/>
        <w:rPr>
          <w:rFonts w:ascii="Tahoma" w:hAnsi="Tahoma" w:cs="Tahoma"/>
          <w:cs/>
        </w:rPr>
      </w:pPr>
      <w:bookmarkStart w:id="102" w:name="_Toc26972853"/>
      <w:r w:rsidRPr="0025295F">
        <w:rPr>
          <w:rFonts w:ascii="Tahoma" w:hAnsi="Tahoma" w:cs="Tahoma"/>
          <w:cs/>
        </w:rPr>
        <w:t>การตรวจสองการปฏิบัติตาม</w:t>
      </w:r>
      <w:bookmarkEnd w:id="102"/>
    </w:p>
    <w:p w14:paraId="487CBDFE" w14:textId="77777777" w:rsidR="00BC0FC3" w:rsidRPr="0025295F" w:rsidDel="00BA1419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จะดำเนินการตรวจสอบความปลอดภัยของคอมพิวเตอร์ สภาพแวดล้อมของคอมพิวเตอร์ และศูนย์ข้อมูลทางกายภาพที่ตนใช้ในการประมวลผลข้อมูลลูกค้า ข้อมูลบริการจากผู้เชี่ยวชาญ และข้อมูลส่วนบุคคล ดังนี้</w:t>
      </w:r>
    </w:p>
    <w:p w14:paraId="749196DB" w14:textId="77777777" w:rsidR="00BC0FC3" w:rsidRPr="0025295F" w:rsidDel="00BA1419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เมื่อมีมาตรฐานหรือกรอบการทำงานสำหรับการตรวจสอบ การตรวจสอบตามมาตรฐานการควบคุมหรือกรอบการทำงานนั้นจะเริ่มขึ้นเป็นรายปีเป็นอย่างน้อย</w:t>
      </w:r>
    </w:p>
    <w:p w14:paraId="10554ABE" w14:textId="77777777" w:rsidR="00BC0FC3" w:rsidRPr="0025295F" w:rsidDel="00BA1419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ตรวจสอบแต่ละครั้งจะดำเนินการตามมาตรฐานและกฎขององค์กรที่กำกับดูแลหรือที่รับรองสำหรับมาตรฐานการควบคุมหรือกรอบการทำงานที่ใช้บังคับ</w:t>
      </w:r>
    </w:p>
    <w:p w14:paraId="3321262D" w14:textId="77777777" w:rsidR="00BC0FC3" w:rsidRPr="0025295F" w:rsidDel="00BA1419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การตรวจสอบแต่ละครั้งจะดำเนินการโดยผู้ตรวจสอบความปลอดภัยภายนอกที่มีคุณสมบัติและเป็นอิสระโดยการคัดเลือกและค่าใช้จ่ายของ Microsoft</w:t>
      </w:r>
    </w:p>
    <w:p w14:paraId="19C26D4F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การตรวจสอบแต่ละครั้งจะส่งผลให้เกิดการจัดทำรายงานการตรวจสอบ (“รายงานการตรวจสอบของ Microsoft”) ซึ่ง Microsoft จะทำให้ปรากฎที่ </w:t>
      </w:r>
      <w:hyperlink r:id="rId12">
        <w:r w:rsidRPr="0025295F">
          <w:rPr>
            <w:rStyle w:val="Hyperlink"/>
            <w:rFonts w:ascii="Tahoma" w:hAnsi="Tahoma" w:cs="Tahoma"/>
            <w:color w:val="0070C0"/>
            <w:szCs w:val="18"/>
            <w:cs/>
          </w:rPr>
          <w:t>https://servicetrust.microsoft.com/</w:t>
        </w:r>
      </w:hyperlink>
      <w:r w:rsidRPr="0025295F">
        <w:rPr>
          <w:rFonts w:ascii="Tahoma" w:hAnsi="Tahoma" w:cs="Tahoma"/>
          <w:cs/>
        </w:rPr>
        <w:t xml:space="preserve"> หรือตำแหน่งอื่นที่ Microsoft ระบุ รายงานการตรวจสอบของ Microsoft จะเป็นข้อมูลที่เป็นความลับของ Microsoft และจะเปิดเผยข้อมูลสำคัญอย่างชัดเจนโดยผู้สอบบัญชี Microsoft จะแก้ไขปัญหาที่แสดงอยู่ในรายงานการตรวจสอบของ Microsoft โดยทันทีตามความพึงพอใจของผู้ตรวจสอบ </w:t>
      </w:r>
      <w:r w:rsidRPr="0025295F">
        <w:rPr>
          <w:rFonts w:ascii="Tahoma" w:hAnsi="Tahoma" w:cs="Tahoma"/>
          <w:cs/>
        </w:rPr>
        <w:lastRenderedPageBreak/>
        <w:t>หากลูกค้าร้องขอ Microsoft ก็จะให้รายงานการตรวจสอบของ Microsoft แต่ละฉบับแก่ลูกค้า รายงานการตรวจสอบของ Microsoft จะอยู่ภายใต้ข้อจำกัดการไม่เปิดเผยข้อมูลและการแจกจ่ายข้อมูลของ Microsoft และผู้ตรวจสอบ</w:t>
      </w:r>
    </w:p>
    <w:p w14:paraId="52E824D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ท่าที่ข้อกำหนดด้านการตรวจสอบของลูกค้าภายใต้ข้อบังคับในการคุ้มครองข้อมูลส่วนบุคคลมีเหตุอันควรที่ทำให้ไม่สามารถปฏิบัติตามได้ผ่านรายงานการตรวจสอบ เอกสาร หรือข้อมูลการปฏิบัติตามกฎระเบียบที่ Microsoft ให้ไว้กับลูกค้าของตนโดยทั่วไป Microsoft ก็จะดำเนินการตามคำสั่งการตรวจสอบเพิ่มเติมของลูกค้าโดยทันที ก่อนที่จะเริ่มต้นการตรวจสอบ ลูกค้าและ Microsoft จะตกลงร่วมกันเกี่ยวกับข้อกำหนดด้านขอบข่าย กำหนดเวลา ระยะเวลา การควบคุม และหลักฐาน และค่าธรรมเนียมสำหรับการตรวจสอบ โดยข้อกำหนดที่จะต้องตกลงนี้จะไม่ได้เป็นการอนุญาตให้ Microsoft ดำเนินการตรวจสอบอย่างล่าช้าโดยไม่มีเหตุอันควร เท่าที่มีความจำเป็นในการดำเนินการตรวจสอบ Microsoft จะทำให้ระบบการประมวลผล สถานประกอบการ และเอกสารสนับสนุนมีความเกี่ยวเนื่องสัมพันธ์กับการประมวลผลข้อมูลลูกค้า ข้อมูลบริการจากผู้เชี่ยวชาญ และข้อมูลส่วนบุคคลโดย Microsoft, บริษัทในเครือของ Microsoft และผู้ประมวลผลช่วงของ Microsoft ที่มีอยู่ การตรวจสอบดังกล่าวจะดำเนินการโดยบริษัทตรวจสอบของบุคคลภายนอกที่เป็นอิสระและได้รับการรับรองในระหว่างเวลาทำการตามปกติ โดยมีการส่งคำบอกกล่าวล่วงหน้าตามสมควรให้กับ Microsoft และอยู่ภายใต้ระเบียบขั้นตอนด้านการรักษาความลับตามสมควร ลูกค้าและผู้ตรวจสอบจะไม่สามารถเข้าถึงข้อมูลใดๆ จากลูกค้าอื่นๆ ของ Microsoft หรือไปยังระบบหรือสถานประกอบการของ Microsoft ที่ไม่ได้เกี่ยวข้องในการจัดหาผลิตภัณฑ์และบริการที่เกี่ยวข้อง ลูกค้าจะต้องรับผิดชอบในค่าใช้จ่ายและค่าธรรมเนียมทั้งหมดที่เกี่ยวข้องกับการตรวจสอบดังกล่าว รวมถึงค่าใช้จ่ายและค่าธรรมเนียมตามสมควรทั้งหมดในเวลาใดๆ และทุกๆ เวลาที่ Microsoft ใช้จ่ายสำหรับการตรวจสอบใดๆ ดังกล่าว นอกเหนือไปจากอัตราค่าบริการสำหรับบริการที่ Microsoft ดำเนินการ หากรายงานการตรวจสอบที่จัดทำขึ้นโดยเป็นผลมาจากการตรวจสอบของลูกค้าได้ตรวจพบการไม่ปฏิบัติตามกฎระเบียบในสาระสำคัญ ลูกค้าก็จะแบ่งปันรายงานการตรวจสอบดังกล่าวกับ Microsoft และ Microsoft จะแก้ไขการไม่ปฏิบัติตามกฎระเบียบในสาระสำคัญโดยทันที</w:t>
      </w:r>
    </w:p>
    <w:p w14:paraId="2ED9842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ไม่มีข้อกำหนดใดในหัวข้อนี้ของ DPA ที่จะเปลี่ยนแปลงหรือแก้ไขข้อกำหนดของ GDPR หรือมีผลต่อสิทธิใดๆ ของเจ้าหน้าที่กำกับดูแลหรือเจ้าของข้อมูลภายใต้ข้อบังคับในการคุ้มครองข้อมูลส่วนบุคคล Microsoft Corporation คือบุคคลภายนอกผู้รับประโยชน์ที่ตั้งใจไว้ของหัวข้อนี้</w:t>
      </w:r>
    </w:p>
    <w:p w14:paraId="69B07DC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03" w:name="_Toc507768554"/>
      <w:bookmarkStart w:id="104" w:name="_Toc8395014"/>
      <w:bookmarkStart w:id="105" w:name="_Toc6563803"/>
      <w:bookmarkStart w:id="106" w:name="_Toc21617021"/>
      <w:bookmarkStart w:id="107" w:name="_Toc26972854"/>
      <w:bookmarkStart w:id="108" w:name="_Toc155370857"/>
      <w:bookmarkStart w:id="109" w:name="_Toc230355631"/>
      <w:r w:rsidRPr="0025295F">
        <w:rPr>
          <w:rFonts w:ascii="Tahoma" w:hAnsi="Tahoma" w:cs="Tahoma"/>
          <w:cs/>
        </w:rPr>
        <w:t>การแจ้งเหตุการณ์เกี่ยวกับความปลอดภัย</w:t>
      </w:r>
      <w:bookmarkEnd w:id="103"/>
      <w:bookmarkEnd w:id="104"/>
      <w:bookmarkEnd w:id="105"/>
      <w:bookmarkEnd w:id="106"/>
      <w:bookmarkEnd w:id="107"/>
      <w:bookmarkEnd w:id="108"/>
      <w:bookmarkEnd w:id="109"/>
    </w:p>
    <w:p w14:paraId="32D6F7F1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10" w:name="_Hlk504328309"/>
      <w:r w:rsidRPr="0025295F">
        <w:rPr>
          <w:rFonts w:ascii="Tahoma" w:hAnsi="Tahoma" w:cs="Tahoma"/>
          <w:cs/>
        </w:rPr>
        <w:t>หาก Microsoft ทราบถึงการละเมิดความปลอดภัยที่นำไปสู่การทำลาย การสูญหาย หรือการเปลี่ยนแปลงโดยไม่ได้ตั้งใจหรือไม่ชอบด้วยกฎหมาย หรือการเปิดเผยหรือการเข้าถึงโดยไม่ได้รับอนุญาตสำหรับข้อมูลลูกค้า ข้อมูลบริการจากผู้เชี่ยวชาญ หรือข้อมูลส่วนบุคคลในขณะที่ได้รับการประมวลผลโดย Microsoft (เรียกแต่ละกรณีว่า “เหตุการณ์เกี่ยวกับความปลอดภัย”)</w:t>
      </w:r>
      <w:bookmarkEnd w:id="110"/>
      <w:r w:rsidRPr="0025295F">
        <w:rPr>
          <w:rFonts w:ascii="Tahoma" w:hAnsi="Tahoma" w:cs="Tahoma"/>
          <w:cs/>
        </w:rPr>
        <w:t xml:space="preserve"> Microsoft จะดำเนินการต่อไปนี้โดยทันทีและโดยไม่ชักช้าเกินควร กล่าวคือ (1) แจ้งให้ลูกค้าทราบถึงเหตุการณ์เกี่ยวกับความปลอดภัย (2) สอบสวนเหตุการณ์เกี่ยวกับความปลอดภัยและให้ข้อมูลรายละเอียดเกี่ยวกับเหตุการณ์เกี่ยวกับความปลอดภัยแก่ลูกค้า (3) </w:t>
      </w:r>
      <w:r w:rsidRPr="0025295F">
        <w:rPr>
          <w:rFonts w:ascii="Tahoma" w:hAnsi="Tahoma" w:cs="Tahoma"/>
          <w:cs/>
        </w:rPr>
        <w:lastRenderedPageBreak/>
        <w:t>ดำเนินการอย่างเหมาะสมเพื่อบรรเทาผลกระทบและเพื่อลดความเสียหายใดๆ ที่เกิดจากเหตุการณ์เกี่ยวกับความปลอดภัยให้เหลือน้อยที่สุด</w:t>
      </w:r>
    </w:p>
    <w:p w14:paraId="7BF2A38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การแจ้งเหตุการณ์เกี่ยวกับความปลอดภัยจะส่งไปยังลูกค้าไม่ว่าด้วยวิธีการใดๆ ที่ Microsoft เป็นผู้เลือก รวมถึงทางอีเมล ลูกค้าจะเป็นผู้รับผิดชอบแต่เพียงผู้เดียวในการตรวจสอบให้แน่ใจว่าลูกค้าจะเก็บรักษาข้อมูลติดต่อที่ถูกต้องกับ Microsoft สำหรับผลิตภัณฑ์และบริการจากผู้เชี่ยวชาญที่เกี่ยวข้องแต่ละรายการ ลูกค้าจะเป็นผู้รับผิดชอบแต่เพียงผู้เดียวในการปฏิบัติตามภาระหน้าที่ภายใต้กฎหมายการแจ้งเหตุการณ์ที่บังคับใช้กับลูกค้า และปฏิบัติตามภาระหน้าที่ในการแจ้งเตือนของบุคคลภายนอกที่เกี่ยวข้องกับเหตุการณ์เกี่ยวกับความปลอดภัยใดๆ</w:t>
      </w:r>
    </w:p>
    <w:p w14:paraId="2679519C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จะพยายามอย่างสมเหตุสมผลเพื่อช่วยลูกค้าในการปฏิบัติตามภาระหน้าที่ของลูกค้าภายใต้ข้อ 33 ของ GDPR หรือกฎหมายหรือข้อบังคับที่ใช้บังคับอื่นๆ เพื่อแจ้งให้เจ้าหน้าที่กำกับดูแลและเจ้าของข้อมูลที่เกี่ยวข้องทราบเกี่ยวกับเหตุการณ์เกี่ยวกับความปลอดภัยดังกล่าว</w:t>
      </w:r>
    </w:p>
    <w:p w14:paraId="173C8B0A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การที่ Microsoft แจ้งเตือนหรือจัดการกับเหตุการณ์เกี่ยวกับความปลอดภัยภายใต้หัวข้อนี้ไม่ได้เท่ากับว่า Microsoft ยอมรับข้อบกพร่องหรือความรับผิดใดๆ ในส่วนของเหตุการณ์เกี่ยวกับความปลอดภัย</w:t>
      </w:r>
    </w:p>
    <w:p w14:paraId="08AECF6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ลูกค้าจะต้องแจ้งให้ Microsoft ทราบโดยทันทีถึงการใช้บัญชีหรือหลักฐานประกอบการพิสูจน์ยืนยันตัวตนของลูกค้าในทางที่ผิดซึ่งอาจเกิดขึ้นได้ หรือเหตุการณ์เกี่ยวกับความปลอดภัยใดๆ ที่เกี่ยวข้องกับผลิตภัณฑ์และบริการ</w:t>
      </w:r>
    </w:p>
    <w:p w14:paraId="35579B47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11" w:name="_Toc507768555"/>
      <w:bookmarkStart w:id="112" w:name="_Toc8395015"/>
      <w:bookmarkStart w:id="113" w:name="_Toc6563804"/>
      <w:bookmarkStart w:id="114" w:name="_Toc21617022"/>
      <w:bookmarkStart w:id="115" w:name="_Toc26972855"/>
      <w:bookmarkStart w:id="116" w:name="_Toc155370858"/>
      <w:bookmarkStart w:id="117" w:name="_Toc230355632"/>
      <w:bookmarkStart w:id="118" w:name="DataTransfersandLocation"/>
      <w:r w:rsidRPr="0025295F">
        <w:rPr>
          <w:rFonts w:ascii="Tahoma" w:hAnsi="Tahoma" w:cs="Tahoma"/>
          <w:cs/>
        </w:rPr>
        <w:t>การโอนและตำแหน่งที่ตั้ง</w:t>
      </w:r>
      <w:bookmarkStart w:id="119" w:name="LocationofDataProcessing"/>
      <w:bookmarkStart w:id="120" w:name="_Toc489605583"/>
      <w:r w:rsidRPr="0025295F">
        <w:rPr>
          <w:rFonts w:ascii="Tahoma" w:hAnsi="Tahoma" w:cs="Tahoma"/>
          <w:cs/>
        </w:rPr>
        <w:t>ของข้อมูล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9"/>
      <w:bookmarkEnd w:id="120"/>
    </w:p>
    <w:p w14:paraId="7CECCC1B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bookmarkStart w:id="121" w:name="_Toc26972856"/>
      <w:bookmarkEnd w:id="118"/>
      <w:r w:rsidRPr="0025295F">
        <w:rPr>
          <w:rFonts w:ascii="Tahoma" w:hAnsi="Tahoma" w:cs="Tahoma"/>
          <w:cs/>
        </w:rPr>
        <w:t>การถ่ายโอนข้อมูล</w:t>
      </w:r>
      <w:bookmarkEnd w:id="121"/>
    </w:p>
    <w:p w14:paraId="235F156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ข้อมูลลูกค้า ข้อมูลบริการจากผู้เชี่ยวชาญ และข้อมูลส่วนบุคคลที่ Microsoft ประมวลผลในนามของลูกค้าจะไม่สามารถถ่ายโอนไปยังสถานที่ตั้งทางภูมิศาสตร์ หรือจัดเก็บและประมวลผลในสถานที่ตั้งทางภูมิศาสตร์ เว้นแต่จะเป็นไปตามข้อกำหนด DPA และมาตรการป้องกันที่ระบุไว้ด้านล่างในหัวข้อนี้ โดยพิจารณามาตรการป้องกันดังกล่าว ลูกค้าจะแต่งตั้งให้ Microsoft ถ่ายโอนข้อมูลลูกค้า ข้อมูลบริการจากผู้เชี่ยวชาญ และข้อมูลส่วนบุคคลไปยังสหรัฐอเมริกาหรือประเทศอื่นใดซึ่ง Microsoft หรือผู้ประมวลผลช่วงของ Microsoft ดำเนินงานอยู่ และจัดเก็บและประมวลผลข้อมูลลูกค้าและข้อมูลส่วนบุคคลเพื่อจัดหาผลิตภัณฑ์ เว้นแต่ตามที่อธิบายไว้ในที่อื่นใดในข้อกำหนด DPA </w:t>
      </w:r>
    </w:p>
    <w:p w14:paraId="11C5ECEA" w14:textId="77777777" w:rsidR="00BC0FC3" w:rsidRPr="0025295F" w:rsidRDefault="00BC0FC3" w:rsidP="000A7045">
      <w:pPr>
        <w:rPr>
          <w:rFonts w:ascii="Tahoma" w:hAnsi="Tahoma" w:cs="Tahoma"/>
        </w:rPr>
      </w:pPr>
      <w:bookmarkStart w:id="122" w:name="_Toc26972857"/>
      <w:bookmarkStart w:id="123" w:name="LocationofCustomerDataatRest"/>
      <w:bookmarkStart w:id="124" w:name="_Toc507768556"/>
      <w:bookmarkStart w:id="125" w:name="_Toc8395016"/>
      <w:bookmarkStart w:id="126" w:name="_Toc6563805"/>
      <w:bookmarkStart w:id="127" w:name="_Toc21617023"/>
      <w:bookmarkStart w:id="128" w:name="_Toc26972858"/>
      <w:r w:rsidRPr="0025295F">
        <w:rPr>
          <w:rFonts w:ascii="Tahoma" w:hAnsi="Tahoma" w:cs="Tahoma"/>
        </w:rPr>
        <w:t xml:space="preserve">การถ่ายโอนข้อมูลลูกค้า ข้อมูลบริการจากผู้เชี่ยวชาญ และข้อมูลส่วนบุคคลทั้งหมดออกนอกสหภาพยุโรป เขตเศรษฐกิจยุโรป สหราชอาณาจักร และสวิตเซอร์แลนด์เพื่อจัดหาผลิตภัณฑ์และบริการจะอยู่ภายใต้ข้อกำหนดของ Standard Contractual Clauses ค.ศ. 2021 ซึ่ง Microsoft นำไปบังคับใช้ นอกจากนี้ การถ่ายโอนจากสหราชอาณาจักรจะอยู่ภายใต้ข้อกำหนดของ IDTA ที่ Microsoft นำไปบังคับใช้ เพื่อวัตถุประสงค์ของ DPA นี้ “IDTA” จะหมายถึงเอกสารแนบท้ายการถ่ายโอนข้อมูลระหว่างประเทศของข้อสัญญามาตรฐานของคณะกรรมาธิการยุโรปสำหรับการถ่ายโอนข้อมูลระหว่างประเทศ </w:t>
      </w:r>
      <w:r w:rsidRPr="0025295F">
        <w:rPr>
          <w:rFonts w:ascii="Tahoma" w:hAnsi="Tahoma" w:cs="Tahoma"/>
        </w:rPr>
        <w:lastRenderedPageBreak/>
        <w:t>ซึ่งออกโดยสำนักงานคณะกรรมการข้อมูลข่าวสารของสหราชอาณาจักรภายใต้ S119A(1) ของกฎหมายคุ้มครองข้อมูล (Data Protection Act) ของสหราชอาณาจักร ค.ศ. 2018 ทั้งนี้ Microsoft จะปฏิบัติตามข้อกำหนดของกฎหมายคุ้มครองข้อมูลส่วนบุคคลของเขตเศรษฐกิจยุโรป สหราชอาณาจักร และสวิตเซอร์แลนด์ซึ่งเกี่ยวข้องกับการเก็บรวบรวม การใช้ การถ่ายโอน การเก็บรักษา และการประมวลผลอื่นๆ ของข้อมูลส่วนบุคคลที่มาจากเขตเศรษฐกิจยุโรป สหราชอาณาจักร และสวิตเซอร์แลนด์ การถ่ายโอนข้อมูลส่วนบุคคลทั้งหมดไปยังประเทศภายนอกหรือองค์กรระหว่างประเทศจะอยู่ภายใต้มาตรการป้องกันที่เหมาะสมตามที่อธิบายไว้ใน Article 46 ของ GDPR และการถ่ายโอนและมาตรการป้องกันดังกล่าวจะได้มีการบันทึกไว้ตาม Article 30(2) ของ GDPR</w:t>
      </w:r>
    </w:p>
    <w:p w14:paraId="711E7936" w14:textId="77777777" w:rsidR="00BC0FC3" w:rsidRPr="0025295F" w:rsidRDefault="00BC0FC3" w:rsidP="000A7045">
      <w:pPr>
        <w:rPr>
          <w:rFonts w:ascii="Tahoma" w:hAnsi="Tahoma" w:cs="Tahoma"/>
        </w:rPr>
      </w:pPr>
      <w:r w:rsidRPr="0025295F">
        <w:rPr>
          <w:rFonts w:ascii="Tahoma" w:hAnsi="Tahoma" w:cs="Tahoma"/>
        </w:rPr>
        <w:t>นอกจากนี้ Microsoft ยังได้รับการรับรองจาก กรอบข้อตกลงด้านความคุ้มครองสิทธิความเป็นส่วนตัวของข้อมูลระหว่างสหภาพยุโรปกับสหรัฐอเมริกา (EU-U.S. Data Privacy Frameworks) และระหว่างสวิตเซอร์แลนด์กับสหรัฐอเมริกา (Swiss-U.S. Data Privacy Frameworks) รวมทั้งส่วนขยายของสหราชอาณาจักรสำหรับกรอบข้อตกลงด้านความคุ้มครองสิทธิความเป็นส่วนตัวของข้อมูลระหว่างสหภาพยุโรปกับสหรัฐอเมริกา ตลอดจนข้อผูกพันที่เกี่ยวข้อง Microsoft ตกลงที่จะแจ้งให้ลูกค้าทราบหาก Microsoft พิจารณาตัดสินว่าตนไม่สามารถทำตามภาระหน้าที่ของตนที่จะต้องให้ความคุ้มครองในระดับเดียวกันกับที่กำหนดไว้โดยหลักการของกรอบข้อตกลงด้านความคุ้มครองสิทธิความเป็นส่วนตัวของข้อมูลได้อีกต่อไป</w:t>
      </w:r>
    </w:p>
    <w:p w14:paraId="391D1344" w14:textId="77777777" w:rsidR="00BC0FC3" w:rsidRPr="0025295F" w:rsidRDefault="00BC0FC3" w:rsidP="001C3F49">
      <w:pPr>
        <w:pStyle w:val="Heading3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ตำแหน่งที่ตั้งของข้อมูลลูกค้า</w:t>
      </w:r>
      <w:bookmarkEnd w:id="122"/>
    </w:p>
    <w:p w14:paraId="343901C8" w14:textId="77777777" w:rsidR="00FF2B69" w:rsidRPr="002829C0" w:rsidRDefault="00FF2B69" w:rsidP="00FF2B69">
      <w:pPr>
        <w:rPr>
          <w:rFonts w:ascii="Tahoma" w:eastAsia="Calibri" w:hAnsi="Tahoma" w:cs="Tahoma"/>
          <w:color w:val="000000"/>
        </w:rPr>
      </w:pPr>
      <w:bookmarkStart w:id="129" w:name="_Toc155370859"/>
      <w:bookmarkEnd w:id="123"/>
      <w:proofErr w:type="spellStart"/>
      <w:r w:rsidRPr="004B6E3B">
        <w:rPr>
          <w:rFonts w:ascii="Leelawadee" w:eastAsia="Calibri" w:hAnsi="Leelawadee" w:cs="Leelawadee"/>
          <w:color w:val="000000"/>
        </w:rPr>
        <w:t>สำหรับ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Core</w:t>
      </w:r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Online</w:t>
      </w:r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Services</w:t>
      </w:r>
      <w:r w:rsidRPr="002829C0">
        <w:rPr>
          <w:rFonts w:ascii="Tahoma" w:eastAsia="Calibri" w:hAnsi="Tahoma" w:cs="Tahoma"/>
          <w:color w:val="000000"/>
        </w:rPr>
        <w:t xml:space="preserve"> </w:t>
      </w:r>
      <w:proofErr w:type="spellStart"/>
      <w:r w:rsidRPr="008056B7">
        <w:rPr>
          <w:rFonts w:ascii="Leelawadee" w:eastAsia="Calibri" w:hAnsi="Leelawadee" w:cs="Leelawadee"/>
          <w:color w:val="000000"/>
        </w:rPr>
        <w:t>นี้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Microsoft</w:t>
      </w:r>
      <w:r w:rsidRPr="002829C0">
        <w:rPr>
          <w:rFonts w:ascii="Tahoma" w:eastAsia="Calibri" w:hAnsi="Tahoma" w:cs="Tahoma"/>
          <w:color w:val="000000"/>
        </w:rPr>
        <w:t xml:space="preserve"> </w:t>
      </w:r>
      <w:r w:rsidRPr="00605386">
        <w:rPr>
          <w:rFonts w:ascii="Leelawadee" w:eastAsia="Calibri" w:hAnsi="Leelawadee" w:cs="Leelawadee"/>
          <w:color w:val="000000"/>
        </w:rPr>
        <w:t>จะจัดเก็บข้อมูลลูกค้าที่อยู่นิ่งภายในพื้นที่ทางภูมิศาสตร์ที่สำคัญ (</w:t>
      </w:r>
      <w:proofErr w:type="spellStart"/>
      <w:r w:rsidRPr="00605386">
        <w:rPr>
          <w:rFonts w:ascii="Leelawadee" w:eastAsia="Calibri" w:hAnsi="Leelawadee" w:cs="Leelawadee"/>
          <w:color w:val="000000"/>
        </w:rPr>
        <w:t>เรียกแต่ละพื้นที่ว่า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Geo</w:t>
      </w:r>
      <w:r w:rsidRPr="00605386">
        <w:rPr>
          <w:rFonts w:ascii="Leelawadee" w:eastAsia="Calibri" w:hAnsi="Leelawadee" w:cs="Leelawadee"/>
          <w:color w:val="000000"/>
        </w:rPr>
        <w:t>)</w:t>
      </w:r>
      <w:r w:rsidRPr="002829C0">
        <w:rPr>
          <w:rFonts w:ascii="Tahoma" w:eastAsia="Calibri" w:hAnsi="Tahoma" w:cs="Tahoma"/>
          <w:color w:val="000000"/>
        </w:rPr>
        <w:t xml:space="preserve">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ตามที่ระบุไว้ในข้อกำหนดผลิตภัณฑ์</w:t>
      </w:r>
      <w:proofErr w:type="spellEnd"/>
    </w:p>
    <w:p w14:paraId="0A062276" w14:textId="77777777" w:rsidR="00FF2B69" w:rsidRPr="002829C0" w:rsidRDefault="00FF2B69" w:rsidP="00FF2B69">
      <w:pPr>
        <w:rPr>
          <w:rFonts w:ascii="Tahoma" w:eastAsia="Calibri" w:hAnsi="Tahoma" w:cs="Tahoma"/>
          <w:color w:val="000000"/>
        </w:rPr>
      </w:pPr>
      <w:proofErr w:type="spellStart"/>
      <w:r w:rsidRPr="00605386">
        <w:rPr>
          <w:rFonts w:ascii="Leelawadee" w:eastAsia="Calibri" w:hAnsi="Leelawadee" w:cs="Leelawadee"/>
          <w:color w:val="000000"/>
        </w:rPr>
        <w:t>สำหรับบริการขอบเขตข้อมูลของสหภาพยุโรปนั้น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</w:t>
      </w:r>
      <w:r>
        <w:rPr>
          <w:rFonts w:eastAsia="Calibri" w:cs="Arial"/>
          <w:color w:val="000000"/>
        </w:rPr>
        <w:t>Microsoft</w:t>
      </w:r>
      <w:r w:rsidRPr="002829C0">
        <w:rPr>
          <w:rFonts w:ascii="Tahoma" w:eastAsia="Calibri" w:hAnsi="Tahoma" w:cs="Tahoma"/>
          <w:color w:val="000000"/>
        </w:rPr>
        <w:t xml:space="preserve">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จะจัดเก็บและประมวลผลข้อมูลลูกค้า</w:t>
      </w:r>
      <w:proofErr w:type="spellEnd"/>
      <w:r w:rsidRPr="00605386">
        <w:rPr>
          <w:rFonts w:ascii="Leelawadee" w:eastAsia="Calibri" w:hAnsi="Leelawadee" w:cs="Leelawadee"/>
          <w:color w:val="000000"/>
        </w:rPr>
        <w:t xml:space="preserve">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ข้อมูลส่วนบุคคล</w:t>
      </w:r>
      <w:proofErr w:type="spellEnd"/>
      <w:r w:rsidRPr="00605386">
        <w:rPr>
          <w:rFonts w:ascii="Leelawadee" w:eastAsia="Calibri" w:hAnsi="Leelawadee" w:cs="Leelawadee"/>
          <w:color w:val="000000"/>
        </w:rPr>
        <w:t xml:space="preserve"> และจัดเก็บข้อมูลบริการจากผู้เชี่ยวชาญที่อยู่นิ่งภายในสหภาพยุโรป</w:t>
      </w:r>
      <w:proofErr w:type="spellStart"/>
      <w:r w:rsidRPr="00605386">
        <w:rPr>
          <w:rFonts w:ascii="Leelawadee" w:eastAsia="Calibri" w:hAnsi="Leelawadee" w:cs="Leelawadee"/>
          <w:color w:val="000000"/>
        </w:rPr>
        <w:t>และสมาคมการค้าเสรีแห่งยุโรป</w:t>
      </w:r>
      <w:proofErr w:type="spellEnd"/>
      <w:r w:rsidRPr="002829C0">
        <w:rPr>
          <w:rFonts w:ascii="Tahoma" w:eastAsia="Calibri" w:hAnsi="Tahoma" w:cs="Tahoma"/>
          <w:color w:val="000000"/>
        </w:rPr>
        <w:t xml:space="preserve"> (</w:t>
      </w:r>
      <w:r>
        <w:rPr>
          <w:rFonts w:eastAsia="Calibri" w:cs="Arial"/>
          <w:color w:val="000000"/>
        </w:rPr>
        <w:t>EFTA</w:t>
      </w:r>
      <w:r w:rsidRPr="002829C0">
        <w:rPr>
          <w:rFonts w:ascii="Tahoma" w:eastAsia="Calibri" w:hAnsi="Tahoma" w:cs="Tahoma"/>
          <w:color w:val="000000"/>
        </w:rPr>
        <w:t xml:space="preserve">) </w:t>
      </w:r>
      <w:proofErr w:type="spellStart"/>
      <w:r w:rsidRPr="00605386">
        <w:rPr>
          <w:rFonts w:ascii="Leelawadee" w:eastAsia="Calibri" w:hAnsi="Leelawadee" w:cs="Leelawadee"/>
          <w:color w:val="000000"/>
        </w:rPr>
        <w:t>ตามที่ระบุไว้ในข้อกำหนดผลิตภัณฑ์</w:t>
      </w:r>
      <w:proofErr w:type="spellEnd"/>
    </w:p>
    <w:p w14:paraId="2864C350" w14:textId="77777777" w:rsidR="00FF2B69" w:rsidRPr="002829C0" w:rsidRDefault="00FF2B69" w:rsidP="00FF2B69">
      <w:pPr>
        <w:rPr>
          <w:rFonts w:ascii="Tahoma" w:eastAsia="Calibri" w:hAnsi="Tahoma" w:cs="Tahoma"/>
          <w:color w:val="000000"/>
        </w:rPr>
      </w:pPr>
      <w:r>
        <w:rPr>
          <w:rFonts w:eastAsia="Calibri" w:cs="Arial"/>
          <w:color w:val="000000"/>
        </w:rPr>
        <w:t>Microsoft</w:t>
      </w:r>
      <w:r w:rsidRPr="002829C0">
        <w:rPr>
          <w:rFonts w:ascii="Tahoma" w:eastAsia="Calibri" w:hAnsi="Tahoma" w:cs="Tahoma"/>
          <w:color w:val="000000"/>
        </w:rPr>
        <w:t xml:space="preserve"> </w:t>
      </w:r>
      <w:r w:rsidRPr="00605386">
        <w:rPr>
          <w:rFonts w:ascii="Leelawadee" w:eastAsia="Calibri" w:hAnsi="Leelawadee" w:cs="Leelawadee"/>
          <w:color w:val="000000"/>
        </w:rPr>
        <w:t>ไม่ได้ควบคุมหรือจำกัดภูมิภาคซึ่งลูกค้าหรือผู้ใช้ของลูกค้าอาจเข้าถึงหรือย้ายข้อมูลลูกค้าได้</w:t>
      </w:r>
    </w:p>
    <w:p w14:paraId="61C8EE14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30" w:name="_Toc230355633"/>
      <w:r w:rsidRPr="0025295F">
        <w:rPr>
          <w:rFonts w:ascii="Tahoma" w:hAnsi="Tahoma" w:cs="Tahoma"/>
          <w:cs/>
        </w:rPr>
        <w:t>การเก็บรักษาและการลบข้อมูล</w:t>
      </w:r>
      <w:bookmarkEnd w:id="124"/>
      <w:bookmarkEnd w:id="125"/>
      <w:bookmarkEnd w:id="126"/>
      <w:bookmarkEnd w:id="127"/>
      <w:bookmarkEnd w:id="128"/>
      <w:bookmarkEnd w:id="129"/>
      <w:bookmarkEnd w:id="130"/>
    </w:p>
    <w:p w14:paraId="3D89019E" w14:textId="77777777" w:rsidR="008D7C2F" w:rsidRPr="002829C0" w:rsidRDefault="008D7C2F" w:rsidP="008D7C2F">
      <w:pPr>
        <w:rPr>
          <w:rFonts w:ascii="Tahoma" w:hAnsi="Tahoma" w:cs="Tahoma"/>
        </w:rPr>
      </w:pPr>
      <w:bookmarkStart w:id="131" w:name="_Toc507768557"/>
      <w:bookmarkStart w:id="132" w:name="_Toc8395017"/>
      <w:bookmarkStart w:id="133" w:name="_Toc6563806"/>
      <w:bookmarkStart w:id="134" w:name="_Toc21617024"/>
      <w:bookmarkStart w:id="135" w:name="_Toc26972859"/>
      <w:bookmarkStart w:id="136" w:name="_Toc155370860"/>
      <w:r w:rsidRPr="00605386">
        <w:rPr>
          <w:rFonts w:ascii="Leelawadee" w:hAnsi="Leelawadee" w:cs="Leelawadee"/>
        </w:rPr>
        <w:t>ตลอดระยะเวลาของการสมัครใช้งานของลูกค้าหรือ</w:t>
      </w:r>
      <w:proofErr w:type="spellStart"/>
      <w:r w:rsidRPr="00605386">
        <w:rPr>
          <w:rFonts w:ascii="Leelawadee" w:hAnsi="Leelawadee" w:cs="Leelawadee"/>
        </w:rPr>
        <w:t>การว่าจ้างบริการจากผู้เชี่ยวชาญที่เกี่ยวข้อง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ลูกค้าจะสามารถเข้าถึง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ดึง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และลบข้อมูลลูกค้าที่จัดเก็บไว้ใน</w:t>
      </w:r>
      <w:proofErr w:type="spellEnd"/>
      <w:r w:rsidRPr="002829C0">
        <w:rPr>
          <w:rFonts w:ascii="Tahoma" w:hAnsi="Tahoma" w:cs="Tahoma"/>
        </w:rPr>
        <w:t xml:space="preserve"> </w:t>
      </w:r>
      <w:r>
        <w:t>Online</w:t>
      </w:r>
      <w:r w:rsidRPr="002829C0">
        <w:rPr>
          <w:rFonts w:ascii="Tahoma" w:hAnsi="Tahoma" w:cs="Tahoma"/>
        </w:rPr>
        <w:t xml:space="preserve"> </w:t>
      </w:r>
      <w:r>
        <w:t>Service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แต่ละรายการและข้อมูลบริการจากผู้เชี่ยวชาญได้</w:t>
      </w:r>
      <w:proofErr w:type="spellEnd"/>
    </w:p>
    <w:p w14:paraId="4C0FD69A" w14:textId="77777777" w:rsidR="008D7C2F" w:rsidRPr="002829C0" w:rsidRDefault="008D7C2F" w:rsidP="008D7C2F">
      <w:pPr>
        <w:rPr>
          <w:rFonts w:ascii="Tahoma" w:hAnsi="Tahoma" w:cs="Tahoma"/>
        </w:rPr>
      </w:pPr>
      <w:proofErr w:type="spellStart"/>
      <w:r w:rsidRPr="00605386">
        <w:rPr>
          <w:rFonts w:ascii="Leelawadee" w:hAnsi="Leelawadee" w:cs="Leelawadee"/>
        </w:rPr>
        <w:t>เว้นแต่การทดลองใช้โดยไม่คิดค่าบริการและบริการ</w:t>
      </w:r>
      <w:proofErr w:type="spellEnd"/>
      <w:r w:rsidRPr="002829C0">
        <w:rPr>
          <w:rFonts w:ascii="Tahoma" w:hAnsi="Tahoma" w:cs="Tahoma"/>
        </w:rPr>
        <w:t xml:space="preserve"> </w:t>
      </w:r>
      <w:r>
        <w:t>LinkedIn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นี้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จะเก็บรักษาข้อมูลลูกค้าที่ยังคงจัดเก็บไว้ใน</w:t>
      </w:r>
      <w:proofErr w:type="spellEnd"/>
      <w:r w:rsidRPr="002829C0">
        <w:rPr>
          <w:rFonts w:ascii="Tahoma" w:hAnsi="Tahoma" w:cs="Tahoma"/>
        </w:rPr>
        <w:t xml:space="preserve"> </w:t>
      </w:r>
      <w:r>
        <w:t>Online</w:t>
      </w:r>
      <w:r w:rsidRPr="002829C0">
        <w:rPr>
          <w:rFonts w:ascii="Tahoma" w:hAnsi="Tahoma" w:cs="Tahoma"/>
        </w:rPr>
        <w:t xml:space="preserve"> </w:t>
      </w:r>
      <w:r>
        <w:t>Services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ในบัญชีที่มีฟังก์ชันการทำงานจำกัดเป็นเวลา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วันหลังจากวันสิ้นอายุหรือวันที่บอกเลิกการสมัครใช้งานของลูกค้า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เพื่อให้ลูกค้าสามารถดึงข้อมูลเหล่านั้นออกมาได้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หลังจากสิ้นสุดระยะเวลาการเก็บข้อมูล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วัน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605386">
        <w:rPr>
          <w:rFonts w:ascii="Leelawadee" w:hAnsi="Leelawadee" w:cs="Leelawadee"/>
        </w:rPr>
        <w:lastRenderedPageBreak/>
        <w:t>จะปิดใช้งานบัญชีของลูกค้าและลบข้อมูลลูกค้าและข้อมูลส่วนบุคคลที่จัดเก็บไว้ใน</w:t>
      </w:r>
      <w:r w:rsidRPr="002829C0">
        <w:rPr>
          <w:rFonts w:ascii="Tahoma" w:hAnsi="Tahoma" w:cs="Tahoma"/>
        </w:rPr>
        <w:t xml:space="preserve"> </w:t>
      </w:r>
      <w:r>
        <w:t>Online</w:t>
      </w:r>
      <w:r w:rsidRPr="002829C0">
        <w:rPr>
          <w:rFonts w:ascii="Tahoma" w:hAnsi="Tahoma" w:cs="Tahoma"/>
        </w:rPr>
        <w:t xml:space="preserve"> </w:t>
      </w:r>
      <w:r>
        <w:t>Services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ภายในเวลาอีก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วัน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เว้นแต่จะได้รับอนุญาตภายใต้</w:t>
      </w:r>
      <w:proofErr w:type="spellEnd"/>
      <w:r w:rsidRPr="002829C0">
        <w:rPr>
          <w:rFonts w:ascii="Tahoma" w:hAnsi="Tahoma" w:cs="Tahoma"/>
        </w:rPr>
        <w:t xml:space="preserve"> </w:t>
      </w:r>
      <w:r>
        <w:t>DPA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นี้ให้เก็บข้อมูลดังกล่าว</w:t>
      </w:r>
      <w:proofErr w:type="spellEnd"/>
    </w:p>
    <w:p w14:paraId="16A8A15F" w14:textId="77777777" w:rsidR="008D7C2F" w:rsidRPr="002829C0" w:rsidRDefault="008D7C2F" w:rsidP="008D7C2F">
      <w:pPr>
        <w:rPr>
          <w:rFonts w:ascii="Tahoma" w:hAnsi="Tahoma" w:cs="Tahoma"/>
        </w:rPr>
      </w:pPr>
      <w:r w:rsidRPr="00605386">
        <w:rPr>
          <w:rFonts w:ascii="Leelawadee" w:hAnsi="Leelawadee" w:cs="Leelawadee"/>
        </w:rPr>
        <w:t>สำหรับข้อมูลส่วนบุคคลที่เกี่ยวข้องกับซอฟต์แวร์และสำหรับข้อมูลบริการจากผู้เชี่ยวชาญ</w:t>
      </w:r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605386">
        <w:rPr>
          <w:rFonts w:ascii="Leelawadee" w:hAnsi="Leelawadee" w:cs="Leelawadee"/>
        </w:rPr>
        <w:t>จะลบสำเนาทั้งหมดหลังจากที่ได้บรรลุวัตถุประสงค์ทางธุรกิจที่มีการเก็บรวบรวมหรือถ่ายโอนข้อมูลดังกล่าวหรือก่อน</w:t>
      </w:r>
      <w:proofErr w:type="spellStart"/>
      <w:r w:rsidRPr="00605386">
        <w:rPr>
          <w:rFonts w:ascii="Leelawadee" w:hAnsi="Leelawadee" w:cs="Leelawadee"/>
        </w:rPr>
        <w:t>หน้านี้ตามคำขอของลูกค้า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เว้นแต่จะได้รับอนุญาตภายใต้</w:t>
      </w:r>
      <w:proofErr w:type="spellEnd"/>
      <w:r w:rsidRPr="00605386">
        <w:rPr>
          <w:rFonts w:ascii="Leelawadee" w:hAnsi="Leelawadee" w:cs="Leelawadee"/>
        </w:rPr>
        <w:t xml:space="preserve"> </w:t>
      </w:r>
      <w:r>
        <w:t>DPA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นี้ให้เก็บข้อมูลดังกล่าว</w:t>
      </w:r>
      <w:proofErr w:type="spellEnd"/>
    </w:p>
    <w:p w14:paraId="5E4381AB" w14:textId="77777777" w:rsidR="008D7C2F" w:rsidRPr="002829C0" w:rsidRDefault="008D7C2F" w:rsidP="008D7C2F">
      <w:pPr>
        <w:rPr>
          <w:rFonts w:ascii="Tahoma" w:hAnsi="Tahoma" w:cs="Tahoma"/>
        </w:rPr>
      </w:pPr>
      <w:r>
        <w:t>Online</w:t>
      </w:r>
      <w:r w:rsidRPr="002829C0">
        <w:rPr>
          <w:rFonts w:ascii="Tahoma" w:hAnsi="Tahoma" w:cs="Tahoma"/>
        </w:rPr>
        <w:t xml:space="preserve"> </w:t>
      </w:r>
      <w:r>
        <w:t>Service</w:t>
      </w:r>
      <w:r w:rsidRPr="002829C0">
        <w:rPr>
          <w:rFonts w:ascii="Tahoma" w:hAnsi="Tahoma" w:cs="Tahoma"/>
        </w:rPr>
        <w:t xml:space="preserve"> </w:t>
      </w:r>
      <w:r w:rsidRPr="00605386">
        <w:rPr>
          <w:rFonts w:ascii="Leelawadee" w:hAnsi="Leelawadee" w:cs="Leelawadee"/>
        </w:rPr>
        <w:t>อาจไม่ได้รองรับการเก็บรักษาข้อมูลหรือการดึงข้อมูล</w:t>
      </w:r>
      <w:proofErr w:type="spellStart"/>
      <w:r w:rsidRPr="00605386">
        <w:rPr>
          <w:rFonts w:ascii="Leelawadee" w:hAnsi="Leelawadee" w:cs="Leelawadee"/>
        </w:rPr>
        <w:t>ของซอฟต์แวร์ที่ลูกค้าให้ไว้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05386">
        <w:rPr>
          <w:rFonts w:ascii="Leelawadee" w:hAnsi="Leelawadee" w:cs="Leelawadee"/>
        </w:rPr>
        <w:t>จะไม่มีความรับผิดจากการลบข้อมูลลูกค้า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ข้อมูลบริการจากผู้เชี่ยวชาญ</w:t>
      </w:r>
      <w:proofErr w:type="spellEnd"/>
      <w:r w:rsidRPr="00605386">
        <w:rPr>
          <w:rFonts w:ascii="Leelawadee" w:hAnsi="Leelawadee" w:cs="Leelawadee"/>
        </w:rPr>
        <w:t xml:space="preserve"> </w:t>
      </w:r>
      <w:proofErr w:type="spellStart"/>
      <w:r w:rsidRPr="00605386">
        <w:rPr>
          <w:rFonts w:ascii="Leelawadee" w:hAnsi="Leelawadee" w:cs="Leelawadee"/>
        </w:rPr>
        <w:t>หรือข้อมูลส่วนบุคคลตามที่อธิบายไว้ในหัวข้อนี้</w:t>
      </w:r>
      <w:proofErr w:type="spellEnd"/>
    </w:p>
    <w:p w14:paraId="1703F947" w14:textId="77777777" w:rsidR="00322E9A" w:rsidRPr="00776C15" w:rsidRDefault="00322E9A" w:rsidP="00322E9A">
      <w:pPr>
        <w:pStyle w:val="Heading2"/>
        <w:rPr>
          <w:kern w:val="2"/>
        </w:rPr>
      </w:pPr>
      <w:bookmarkStart w:id="137" w:name="_Toc230355634"/>
      <w:proofErr w:type="spellStart"/>
      <w:r w:rsidRPr="00776C15">
        <w:rPr>
          <w:rFonts w:ascii="Angsana New" w:hAnsi="Angsana New" w:cs="Angsana New"/>
        </w:rPr>
        <w:t>พระราชบัญญัติข้อมูลของสหภาพยุโรป</w:t>
      </w:r>
      <w:bookmarkEnd w:id="137"/>
      <w:proofErr w:type="spellEnd"/>
    </w:p>
    <w:p w14:paraId="7916FE3C" w14:textId="77777777" w:rsidR="0069251D" w:rsidRPr="002829C0" w:rsidRDefault="0069251D" w:rsidP="0069251D">
      <w:pPr>
        <w:rPr>
          <w:rFonts w:ascii="Tahoma" w:hAnsi="Tahoma" w:cs="Tahoma"/>
        </w:rPr>
      </w:pPr>
      <w:r w:rsidRPr="00776C15">
        <w:rPr>
          <w:rFonts w:ascii="Leelawadee" w:hAnsi="Leelawadee" w:cs="Leelawadee"/>
        </w:rPr>
        <w:t>อนุญาตให้ทำการสลับได้ตลอดเวลาโดยไม่มีค่าใช้จ่ายเพิ่มเติมที่เกิน</w:t>
      </w:r>
      <w:proofErr w:type="spellStart"/>
      <w:r w:rsidRPr="00776C15">
        <w:rPr>
          <w:rFonts w:ascii="Leelawadee" w:hAnsi="Leelawadee" w:cs="Leelawadee"/>
        </w:rPr>
        <w:t>กว่าค่าธรรมเนียมและจำนวนเงินอื่น</w:t>
      </w:r>
      <w:proofErr w:type="spellEnd"/>
      <w:r w:rsidRPr="00776C15">
        <w:rPr>
          <w:rFonts w:ascii="Leelawadee" w:hAnsi="Leelawadee" w:cs="Leelawadee"/>
        </w:rPr>
        <w:t xml:space="preserve"> ๆ </w:t>
      </w:r>
      <w:proofErr w:type="spellStart"/>
      <w:r w:rsidRPr="00776C15">
        <w:rPr>
          <w:rFonts w:ascii="Leelawadee" w:hAnsi="Leelawadee" w:cs="Leelawadee"/>
        </w:rPr>
        <w:t>ที่ต้องชำระตามข้อตกลงของลูกค้าในสหภาพยุโรป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ลูกค้าในสหภาพยุโรปสามารถเข้าถึง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ส่งออก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และลบ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ได้ตลอดเวลา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รวมถึงการเข้าถึงและส่งออก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ได้นานถึง</w:t>
      </w:r>
      <w:proofErr w:type="spellEnd"/>
      <w:r w:rsidRPr="002829C0">
        <w:rPr>
          <w:rFonts w:ascii="Tahoma" w:hAnsi="Tahoma" w:cs="Tahoma"/>
        </w:rPr>
        <w:t xml:space="preserve"> </w:t>
      </w:r>
      <w:r>
        <w:t>90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วันหลังจากการยุติการสมัคร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ตามที่ระบุไว้ในข้อกำหนดการเก็บรักษาและการลบข้อมูล</w:t>
      </w:r>
      <w:proofErr w:type="spellEnd"/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ลูกค้าในสหภาพยุโรปจะตัดสินใจว่าจะเริ่มส่งออก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เมื่อใดและในระยะเวลาใด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การสกัดและส่งออก</w:t>
      </w:r>
      <w:proofErr w:type="spellEnd"/>
      <w:r w:rsidRPr="002829C0">
        <w:rPr>
          <w:rFonts w:ascii="Tahoma" w:hAnsi="Tahoma" w:cs="Tahoma"/>
        </w:rPr>
        <w:t xml:space="preserve"> </w:t>
      </w:r>
      <w:r>
        <w:t>EDDA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จริงโดยลูกค้าในสหภาพยุโรปอาจต้องใช้เวลามากกว่า</w:t>
      </w:r>
      <w:proofErr w:type="spellEnd"/>
      <w:r w:rsidRPr="002829C0">
        <w:rPr>
          <w:rFonts w:ascii="Tahoma" w:hAnsi="Tahoma" w:cs="Tahoma"/>
        </w:rPr>
        <w:t xml:space="preserve"> </w:t>
      </w:r>
      <w:r>
        <w:t>30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วัน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ขึ้นอยู่กับการกำหนดค่าเฉพาะของลูกค้า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ปริมาณข้อมูล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จุดหมายปลายทางในการสลับ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และสถานการณ์อื่น</w:t>
      </w:r>
      <w:proofErr w:type="spellEnd"/>
      <w:r w:rsidRPr="00776C15">
        <w:rPr>
          <w:rFonts w:ascii="Leelawadee" w:hAnsi="Leelawadee" w:cs="Leelawadee"/>
        </w:rPr>
        <w:t xml:space="preserve"> ๆ </w:t>
      </w:r>
      <w:proofErr w:type="spellStart"/>
      <w:r w:rsidRPr="00776C15">
        <w:rPr>
          <w:rFonts w:ascii="Leelawadee" w:hAnsi="Leelawadee" w:cs="Leelawadee"/>
        </w:rPr>
        <w:t>ที่อยู่นอกเหนือการควบคุมของ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776C15">
        <w:rPr>
          <w:rFonts w:ascii="Leelawadee" w:hAnsi="Leelawadee" w:cs="Leelawadee"/>
        </w:rPr>
        <w:t>ลูกค้าในสหภาพยุโรปควรดำเนินการสลับให้เสร็จสิ้นก่อนที่จะ</w:t>
      </w:r>
      <w:proofErr w:type="spellStart"/>
      <w:r w:rsidRPr="00776C15">
        <w:rPr>
          <w:rFonts w:ascii="Leelawadee" w:hAnsi="Leelawadee" w:cs="Leelawadee"/>
        </w:rPr>
        <w:t>ยุติบริการพระราชบัญญัติข้อมูลของสหภาพยุโรป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ซึ่งลูกค้าในสหภาพยุโรปสามารถทำได้โดยแจ้งให้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ทราบล่วงหน้า</w:t>
      </w:r>
      <w:proofErr w:type="spellEnd"/>
      <w:r w:rsidRPr="002829C0">
        <w:rPr>
          <w:rFonts w:ascii="Tahoma" w:hAnsi="Tahoma" w:cs="Tahoma"/>
        </w:rPr>
        <w:t xml:space="preserve"> </w:t>
      </w:r>
      <w:r>
        <w:t>60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วัน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และชำระเงินจำนวนที่ยังคงค้างชำระตามข้อตกลงของลูกค้าในสหภาพยุโรป</w:t>
      </w:r>
      <w:proofErr w:type="spellEnd"/>
      <w:r w:rsidRPr="00776C15">
        <w:rPr>
          <w:rFonts w:ascii="Leelawadee" w:hAnsi="Leelawadee" w:cs="Leelawadee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776C15">
        <w:rPr>
          <w:rFonts w:ascii="Leelawadee" w:hAnsi="Leelawadee" w:cs="Leelawadee"/>
        </w:rPr>
        <w:t>จะให้ความช่วยเหลือตามที่เห็นสมควรสำหรับการสลับ</w:t>
      </w:r>
      <w:proofErr w:type="spellEnd"/>
      <w:r w:rsidRPr="00776C15">
        <w:rPr>
          <w:rFonts w:ascii="Leelawadee" w:hAnsi="Leelawadee" w:cs="Leelawadee"/>
        </w:rPr>
        <w:t xml:space="preserve"> และจะดำเนินการด้วยความระมัดระวังตามที่กำหนดไว้ในความ</w:t>
      </w:r>
      <w:proofErr w:type="spellStart"/>
      <w:r w:rsidRPr="00776C15">
        <w:rPr>
          <w:rFonts w:ascii="Leelawadee" w:hAnsi="Leelawadee" w:cs="Leelawadee"/>
        </w:rPr>
        <w:t>ปลอดภัยของข้อมูลและส่วนอื่น</w:t>
      </w:r>
      <w:proofErr w:type="spellEnd"/>
      <w:r w:rsidRPr="00776C15">
        <w:rPr>
          <w:rFonts w:ascii="Leelawadee" w:hAnsi="Leelawadee" w:cs="Leelawadee"/>
        </w:rPr>
        <w:t xml:space="preserve"> ๆ </w:t>
      </w:r>
      <w:proofErr w:type="spellStart"/>
      <w:r w:rsidRPr="00776C15">
        <w:rPr>
          <w:rFonts w:ascii="Leelawadee" w:hAnsi="Leelawadee" w:cs="Leelawadee"/>
        </w:rPr>
        <w:t>ของ</w:t>
      </w:r>
      <w:proofErr w:type="spellEnd"/>
      <w:r w:rsidRPr="002829C0">
        <w:rPr>
          <w:rFonts w:ascii="Tahoma" w:hAnsi="Tahoma" w:cs="Tahoma"/>
        </w:rPr>
        <w:t xml:space="preserve"> </w:t>
      </w:r>
      <w:r>
        <w:t>DPA</w:t>
      </w:r>
      <w:r w:rsidRPr="002829C0">
        <w:rPr>
          <w:rFonts w:ascii="Tahoma" w:hAnsi="Tahoma" w:cs="Tahoma"/>
        </w:rPr>
        <w:t xml:space="preserve"> </w:t>
      </w:r>
      <w:r w:rsidRPr="00776C15">
        <w:rPr>
          <w:rFonts w:ascii="Leelawadee" w:hAnsi="Leelawadee" w:cs="Leelawadee"/>
        </w:rPr>
        <w:t>และภายใต้ข้อตกลงของลูกค้าในการให้บริการพระราชบัญญัติข้อมูลของสหภาพยุโรปใน</w:t>
      </w:r>
      <w:proofErr w:type="spellStart"/>
      <w:r w:rsidRPr="00776C15">
        <w:rPr>
          <w:rFonts w:ascii="Leelawadee" w:hAnsi="Leelawadee" w:cs="Leelawadee"/>
        </w:rPr>
        <w:t>ระหว่างการสลับ</w:t>
      </w:r>
      <w:proofErr w:type="spellEnd"/>
      <w:r w:rsidRPr="00776C15">
        <w:rPr>
          <w:rFonts w:ascii="Leelawadee" w:hAnsi="Leelawadee" w:cs="Leelawadee"/>
        </w:rPr>
        <w:t xml:space="preserve"> </w:t>
      </w:r>
      <w:proofErr w:type="spellStart"/>
      <w:r w:rsidRPr="00776C15">
        <w:rPr>
          <w:rFonts w:ascii="Leelawadee" w:hAnsi="Leelawadee" w:cs="Leelawadee"/>
        </w:rPr>
        <w:t>และในการใช้งานแบบคู่ขนาน</w:t>
      </w:r>
      <w:proofErr w:type="spellEnd"/>
      <w:r w:rsidRPr="00776C15">
        <w:rPr>
          <w:rFonts w:ascii="Leelawadee" w:hAnsi="Leelawadee" w:cs="Leelawadee"/>
        </w:rPr>
        <w:t xml:space="preserve"> ลูกค้าในสหภาพยุโรปอาจได้รับส่วนลดค่าธรรมเนียมการออกข้อมูลที่เกี่ยวข้องกับการสลับ </w:t>
      </w:r>
      <w:proofErr w:type="spellStart"/>
      <w:r w:rsidRPr="00776C15">
        <w:rPr>
          <w:rFonts w:ascii="Leelawadee" w:hAnsi="Leelawadee" w:cs="Leelawadee"/>
        </w:rPr>
        <w:t>และการใช้งานแบบคู่ขนานตามที่กฎหมายกำหนด</w:t>
      </w:r>
      <w:proofErr w:type="spellEnd"/>
      <w:r w:rsidRPr="00776C15">
        <w:rPr>
          <w:rFonts w:ascii="Leelawadee" w:hAnsi="Leelawadee" w:cs="Leelawadee"/>
        </w:rPr>
        <w:t xml:space="preserve"> พระราชบัญญัติข้อมูลของสหภาพยุโรปเหล่านี้จะไม่มีผลใช้บังคับกับการแสดงตัวอย่าง</w:t>
      </w:r>
    </w:p>
    <w:p w14:paraId="174B7370" w14:textId="39B7C704" w:rsidR="008D7C2F" w:rsidRPr="0069251D" w:rsidRDefault="0069251D" w:rsidP="00322E9A">
      <w:pPr>
        <w:rPr>
          <w:rFonts w:ascii="Tahoma" w:hAnsi="Tahoma" w:cs="Tahoma"/>
        </w:rPr>
      </w:pPr>
      <w:proofErr w:type="spellStart"/>
      <w:r w:rsidRPr="002F6EFC">
        <w:rPr>
          <w:rFonts w:ascii="Leelawadee" w:hAnsi="Leelawadee" w:cs="Leelawadee"/>
        </w:rPr>
        <w:t>เอกสารประกอบเกี่ยวกับการส่งออกข้อมูล</w:t>
      </w:r>
      <w:proofErr w:type="spellEnd"/>
      <w:r w:rsidRPr="002F6EFC">
        <w:rPr>
          <w:rFonts w:ascii="Leelawadee" w:hAnsi="Leelawadee" w:cs="Leelawadee"/>
        </w:rPr>
        <w:t xml:space="preserve"> </w:t>
      </w:r>
      <w:proofErr w:type="spellStart"/>
      <w:r w:rsidRPr="002F6EFC">
        <w:rPr>
          <w:rFonts w:ascii="Leelawadee" w:hAnsi="Leelawadee" w:cs="Leelawadee"/>
        </w:rPr>
        <w:t>และวิธีการและข้อมูลที่เกี่ยวข้องกับโครงสร้างพื้นฐานของ</w:t>
      </w:r>
      <w:proofErr w:type="spellEnd"/>
      <w:r w:rsidRPr="002F6EFC">
        <w:rPr>
          <w:rFonts w:ascii="Leelawadee" w:hAnsi="Leelawadee" w:cs="Leelawadee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>
        <w:t>ICT</w:t>
      </w:r>
      <w:r w:rsidRPr="002829C0">
        <w:rPr>
          <w:rFonts w:ascii="Tahoma" w:hAnsi="Tahoma" w:cs="Tahoma"/>
        </w:rPr>
        <w:t xml:space="preserve"> </w:t>
      </w:r>
      <w:proofErr w:type="spellStart"/>
      <w:r w:rsidRPr="002F6EFC">
        <w:rPr>
          <w:rFonts w:ascii="Leelawadee" w:hAnsi="Leelawadee" w:cs="Leelawadee"/>
        </w:rPr>
        <w:t>ที่ใช้ในการให้บริการพระราชบัญญัติข้อมูลของสหภาพยุโรป</w:t>
      </w:r>
      <w:proofErr w:type="spellEnd"/>
      <w:r w:rsidRPr="002F6EFC">
        <w:rPr>
          <w:rFonts w:ascii="Leelawadee" w:hAnsi="Leelawadee" w:cs="Leelawadee"/>
        </w:rPr>
        <w:t xml:space="preserve"> </w:t>
      </w:r>
      <w:proofErr w:type="spellStart"/>
      <w:r w:rsidRPr="002F6EFC">
        <w:rPr>
          <w:rFonts w:ascii="Leelawadee" w:hAnsi="Leelawadee" w:cs="Leelawadee"/>
        </w:rPr>
        <w:t>และวิธีที่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2F6EFC">
        <w:rPr>
          <w:rFonts w:ascii="Leelawadee" w:hAnsi="Leelawadee" w:cs="Leelawadee"/>
        </w:rPr>
        <w:t>ตอบสนองต่อคำขอเข้าถึงข้อมูลของรัฐบาล</w:t>
      </w:r>
      <w:proofErr w:type="spellEnd"/>
      <w:r w:rsidRPr="002F6EFC">
        <w:rPr>
          <w:rFonts w:ascii="Leelawadee" w:hAnsi="Leelawadee" w:cs="Leelawadee"/>
        </w:rPr>
        <w:t xml:space="preserve"> </w:t>
      </w:r>
      <w:proofErr w:type="spellStart"/>
      <w:r w:rsidRPr="002F6EFC">
        <w:rPr>
          <w:rFonts w:ascii="Leelawadee" w:hAnsi="Leelawadee" w:cs="Leelawadee"/>
        </w:rPr>
        <w:t>สามารถพบได้ในข้อกำหนดผลิตภัณฑ์</w:t>
      </w:r>
      <w:proofErr w:type="spellEnd"/>
      <w:r w:rsidRPr="002829C0">
        <w:rPr>
          <w:rFonts w:ascii="Tahoma" w:hAnsi="Tahoma" w:cs="Tahoma"/>
        </w:rPr>
        <w:t xml:space="preserve"> </w:t>
      </w:r>
    </w:p>
    <w:p w14:paraId="61A6BDC4" w14:textId="5C2BCC5A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38" w:name="_Toc230355635"/>
      <w:r w:rsidRPr="0025295F">
        <w:rPr>
          <w:rFonts w:ascii="Tahoma" w:hAnsi="Tahoma" w:cs="Tahoma"/>
          <w:cs/>
        </w:rPr>
        <w:t>ความมุ่งมั่นด้านการรักษาความลับของผู้ประมวลผล</w:t>
      </w:r>
      <w:bookmarkEnd w:id="131"/>
      <w:bookmarkEnd w:id="132"/>
      <w:bookmarkEnd w:id="133"/>
      <w:bookmarkEnd w:id="134"/>
      <w:bookmarkEnd w:id="135"/>
      <w:bookmarkEnd w:id="136"/>
      <w:bookmarkEnd w:id="138"/>
    </w:p>
    <w:p w14:paraId="54CAFFDD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จะตรวจสอบให้แน่ใจว่าบุคลากรของตนที่ได้รับการว่าจ้างในการประมวลผลข้อมูลลูกค้า ข้อมูลบริการจากผู้เชี่ยวชาญ และข้อมูลส่วนบุคคล (i) จะประมวลผลข้อมูลดังกล่าวเฉพาะตามคำสั่งจากลูกค้าหรือตามที่อธิบายไว้ใน DPA นี้เท่านั้น และ (ii) จะมีหน้าที่ที่ต้องรักษาความลับและความปลอดภัยของข้อมูลดังกล่าว </w:t>
      </w:r>
      <w:r w:rsidRPr="0025295F">
        <w:rPr>
          <w:rFonts w:ascii="Tahoma" w:hAnsi="Tahoma" w:cs="Tahoma"/>
          <w:cs/>
        </w:rPr>
        <w:lastRenderedPageBreak/>
        <w:t xml:space="preserve">แม้แต่หลังจากที่การว่าจ้างบุคลากรได้สิ้นสุดลงแล้วก็ตาม Microsoft </w:t>
      </w:r>
      <w:r w:rsidRPr="0025295F">
        <w:rPr>
          <w:rFonts w:ascii="Tahoma" w:hAnsi="Tahoma" w:cs="Tahoma"/>
          <w:color w:val="000000"/>
          <w:cs/>
        </w:rPr>
        <w:t>จะจัดให้มีการฝึกอบรมและการตระหนักรู้ภาคบังคับเป็นระยะๆ เกี่ยวกับความเป็นส่วนตัวและความปลอดภัยของข้อมูลให้กับพนักงานของตนซึ่งสามารถเข้าถึงข้อมูลลูกค้า ข้อมูลบริการจากผู้เชี่ยวชาญ และข้อมูลส่วนบุคคลได้</w:t>
      </w:r>
      <w:r w:rsidRPr="0025295F">
        <w:rPr>
          <w:rFonts w:ascii="Tahoma" w:hAnsi="Tahoma" w:cs="Tahoma"/>
          <w:cs/>
        </w:rPr>
        <w:t>โดยเป็นไปตามข้อบังคับในการคุ้มครองข้อมูลส่วนบุคคลและมาตรฐานอุตสาหกรรมที่ใช้บังคับ</w:t>
      </w:r>
    </w:p>
    <w:p w14:paraId="0AC69E33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39" w:name="_Toc507768558"/>
      <w:bookmarkStart w:id="140" w:name="_Toc8395018"/>
      <w:bookmarkStart w:id="141" w:name="_Toc6563807"/>
      <w:bookmarkStart w:id="142" w:name="_Toc21617025"/>
      <w:bookmarkStart w:id="143" w:name="_Toc26972860"/>
      <w:bookmarkStart w:id="144" w:name="_Toc155370861"/>
      <w:bookmarkStart w:id="145" w:name="_Toc230355636"/>
      <w:r w:rsidRPr="0025295F">
        <w:rPr>
          <w:rFonts w:ascii="Tahoma" w:hAnsi="Tahoma" w:cs="Tahoma"/>
          <w:cs/>
        </w:rPr>
        <w:t>ประกาศและการควบคุมเกี่ยวกับการใช้ผู้ประมวลผลช่วง</w:t>
      </w:r>
      <w:bookmarkEnd w:id="139"/>
      <w:bookmarkEnd w:id="140"/>
      <w:bookmarkEnd w:id="141"/>
      <w:bookmarkEnd w:id="142"/>
      <w:bookmarkEnd w:id="143"/>
      <w:bookmarkEnd w:id="144"/>
      <w:bookmarkEnd w:id="145"/>
    </w:p>
    <w:p w14:paraId="00AFC70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Microsoft อาจว่าจ้างผู้ประมวลผลช่วงเพื่อมาให้บริการอย่างจำกัดหรือบริการเสริมในนามของตน ลูกค้าจะยินยอมให้มีการว่าจ้างนี้และยินยอมให้บริษัทในเครือของ Microsoft เป็นผู้ประมวลผลช่วง การได้รับอนุญาตดังกล่าวข้างต้นจะถือเป็นความยินยอมเป็นลายลักษณ์อักษรล่วงหน้าจากลูกค้าสำหรับการรับจ้างช่วงโดย Microsoft ในการประมวลผลข้อมูลลูกค้า ข้อมูลบริการจากผู้เชี่ยวชาญ และข้อมูลส่วนบุคคล หากจำเป็นต้องได้รับความยินยอมดังกล่าวภายใต้ Standard Contractual Clauses หรือข้อกำหนดของ GDPR </w:t>
      </w:r>
    </w:p>
    <w:p w14:paraId="7271EE83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มีหน้าที่รับผิดชอบในการที่ผู้ประมวลผลช่วงของตนปฏิบัติตามภาระหน้าที่ของ Microsoft ใน DPA นี้ Microsoft จะให้ข้อมูลที่เกี่ยวกับผู้ประมวลผลช่วงในเว็บไซต์ของ Microsoft เมื่อมีการว่าจ้างผู้ประมวลผลช่วงใดๆ Microsoft จะรับรองผ่านสัญญาที่เป็นลายลักษณ์อักษรว่าผู้ประมวลผลช่วงจะสามารถเข้าถึงและใช้ข้อมูลลูกค้า ข้อมูลบริการจากผู้เชี่ยวชาญ หรือข้อมูลส่วนบุคคลเฉพาะเพื่อส่งมอบบริการที่ Microsoft ได้ว่าจ้างให้ผู้ประมวลผลช่วงมาให้บริการเท่านั้นและจะถูกห้ามมิให้ใช้ข้อมูลลูกค้า ข้อมูลบริการจากผู้เชี่ยวชาญ หรือข้อมูลส่วนบุคคลเพื่อวัตถุประสงค์อื่นใด Microsoft จะตรวจสอบให้แน่ใจว่าผู้ประมวลผลช่วงได้เข้าผูกพันตามข้อตกลงที่เป็นลายลักษณ์อักษรซึ่งกำหนดให้ผู้ประมวลผลช่วงต้องให้การคุ้มครองข้อมูลส่วนบุคคลอย่างน้อยที่สุดก็ในระดับที่ DPA กำหนดให้ Microsoft ทำ รวมถึงข้อจำกัดเกี่ยวกับการเปิดเผยข้อมูลที่ได้รับการประมวลผล Microsoft ตกลงที่จะควบคุมดูแลผู้ประมวลผลช่วงเพื่อให้แน่ใจว่าจะมีการปฏิบัติหน้าที่ตามสัญญาเหล่านี้</w:t>
      </w:r>
    </w:p>
    <w:p w14:paraId="17D81B8B" w14:textId="6299ECB0" w:rsidR="00BC0FC3" w:rsidRPr="00274DF9" w:rsidRDefault="00274DF9" w:rsidP="00274DF9">
      <w:pPr>
        <w:rPr>
          <w:rFonts w:ascii="Leelawade" w:hAnsi="Leelawade"/>
          <w:color w:val="EE0000"/>
          <w:cs/>
        </w:rPr>
      </w:pPr>
      <w:r>
        <w:t>Microsoft</w:t>
      </w:r>
      <w:r w:rsidRPr="00AE6E23">
        <w:rPr>
          <w:rFonts w:ascii="Leelawade" w:hAnsi="Leelawade"/>
        </w:rPr>
        <w:t xml:space="preserve"> </w:t>
      </w:r>
      <w:proofErr w:type="spellStart"/>
      <w:r w:rsidRPr="00AE6E23">
        <w:rPr>
          <w:rFonts w:ascii="Leelawadee UI" w:hAnsi="Leelawadee UI" w:cs="Leelawadee UI"/>
        </w:rPr>
        <w:t>อาจว่าจ้างผู้ประมวลผลช่วงรายใหม่เป็นระยะๆ</w:t>
      </w:r>
      <w:proofErr w:type="spellEnd"/>
      <w:r w:rsidRPr="00AE6E23">
        <w:rPr>
          <w:rFonts w:ascii="Leelawade" w:hAnsi="Leelawade"/>
        </w:rPr>
        <w:t xml:space="preserve"> </w:t>
      </w:r>
      <w:r>
        <w:t>Microsoft</w:t>
      </w:r>
      <w:r w:rsidRPr="00AE6E23">
        <w:rPr>
          <w:rFonts w:ascii="Leelawade" w:hAnsi="Leelawade"/>
        </w:rPr>
        <w:t xml:space="preserve"> </w:t>
      </w:r>
      <w:proofErr w:type="spellStart"/>
      <w:r w:rsidRPr="00AE6E23">
        <w:rPr>
          <w:rFonts w:ascii="Leelawadee UI" w:hAnsi="Leelawadee UI" w:cs="Leelawadee UI"/>
        </w:rPr>
        <w:t>จะให้คำบอกกล่าวแก่ลูกค้า</w:t>
      </w:r>
      <w:proofErr w:type="spellEnd"/>
      <w:r w:rsidRPr="00AE6E23">
        <w:rPr>
          <w:rFonts w:ascii="Leelawade" w:hAnsi="Leelawade"/>
        </w:rPr>
        <w:t xml:space="preserve"> </w:t>
      </w:r>
      <w:proofErr w:type="spellStart"/>
      <w:r w:rsidRPr="00AE6E23">
        <w:rPr>
          <w:rFonts w:ascii="Leelawadee UI" w:hAnsi="Leelawadee UI" w:cs="Leelawadee UI"/>
        </w:rPr>
        <w:t>และแล้วแต่กรณี</w:t>
      </w:r>
      <w:proofErr w:type="spellEnd"/>
      <w:r w:rsidRPr="00AE6E23">
        <w:rPr>
          <w:rFonts w:ascii="Leelawade" w:hAnsi="Leelawade"/>
        </w:rPr>
        <w:t xml:space="preserve"> </w:t>
      </w:r>
      <w:r w:rsidRPr="00AE6E23">
        <w:rPr>
          <w:rFonts w:ascii="Leelawadee UI" w:hAnsi="Leelawadee UI" w:cs="Leelawadee UI"/>
        </w:rPr>
        <w:t>อัปเดตเว็บไซต์และให้กลไกแก่ลูกค้าในการรับคำบอกกล่าวเรื่องการอัปเดตนั้นเกี่ยวกับผู้ประมวลผลช่วงรายใหม่ล่วงหน้าเป็นเวลา</w:t>
      </w:r>
      <w:proofErr w:type="spellStart"/>
      <w:r w:rsidRPr="00AE6E23">
        <w:rPr>
          <w:rFonts w:ascii="Leelawadee UI" w:hAnsi="Leelawadee UI" w:cs="Leelawadee UI"/>
        </w:rPr>
        <w:t>อย่างน้อย</w:t>
      </w:r>
      <w:proofErr w:type="spellEnd"/>
      <w:r w:rsidRPr="00AE6E23">
        <w:rPr>
          <w:rFonts w:ascii="Leelawade" w:hAnsi="Leelawade"/>
        </w:rPr>
        <w:t xml:space="preserve"> </w:t>
      </w:r>
      <w:r>
        <w:t>6</w:t>
      </w:r>
      <w:r w:rsidRPr="00AE6E23">
        <w:rPr>
          <w:rFonts w:ascii="Leelawade" w:hAnsi="Leelawade"/>
        </w:rPr>
        <w:t xml:space="preserve"> </w:t>
      </w:r>
      <w:proofErr w:type="spellStart"/>
      <w:r w:rsidRPr="00AE6E23">
        <w:rPr>
          <w:rFonts w:ascii="Leelawadee UI" w:hAnsi="Leelawadee UI" w:cs="Leelawadee UI"/>
        </w:rPr>
        <w:t>เดือนก่อนที่จะให้ผู้ประมวลผลช่วงดังกล่าวเข้าถึงข้อมูลลูกค้า</w:t>
      </w:r>
      <w:proofErr w:type="spellEnd"/>
      <w:r w:rsidRPr="00AE6E23">
        <w:rPr>
          <w:rFonts w:ascii="Leelawade" w:hAnsi="Leelawade"/>
        </w:rPr>
        <w:t xml:space="preserve"> </w:t>
      </w:r>
      <w:r w:rsidRPr="00274DF9">
        <w:rPr>
          <w:rFonts w:ascii="Leelawadee UI" w:hAnsi="Leelawadee UI" w:cs="Leelawadee UI"/>
          <w:color w:val="auto"/>
        </w:rPr>
        <w:t>หรือสำหรับผู้ประมวลผลช่วงที่รองรับฟังก์ชันการทำงานของปัญญาประดิษฐ์</w:t>
      </w:r>
      <w:r w:rsidRPr="00274DF9">
        <w:rPr>
          <w:rFonts w:ascii="Leelawade" w:hAnsi="Leelawade"/>
          <w:color w:val="auto"/>
        </w:rPr>
        <w:t xml:space="preserve"> </w:t>
      </w:r>
      <w:proofErr w:type="spellStart"/>
      <w:r w:rsidRPr="00274DF9">
        <w:rPr>
          <w:rFonts w:ascii="Leelawadee UI" w:hAnsi="Leelawadee UI" w:cs="Leelawadee UI"/>
          <w:color w:val="auto"/>
        </w:rPr>
        <w:t>ก็จะให้คำบอกกล่าวในเวลา</w:t>
      </w:r>
      <w:proofErr w:type="spellEnd"/>
      <w:r w:rsidRPr="00274DF9">
        <w:rPr>
          <w:rFonts w:ascii="Leelawade" w:hAnsi="Leelawade"/>
          <w:color w:val="auto"/>
        </w:rPr>
        <w:t xml:space="preserve"> </w:t>
      </w:r>
      <w:r w:rsidRPr="00274DF9">
        <w:rPr>
          <w:color w:val="auto"/>
        </w:rPr>
        <w:t>30</w:t>
      </w:r>
      <w:r w:rsidRPr="00274DF9">
        <w:rPr>
          <w:rFonts w:ascii="Leelawade" w:hAnsi="Leelawade"/>
          <w:color w:val="auto"/>
        </w:rPr>
        <w:t xml:space="preserve"> </w:t>
      </w:r>
      <w:r w:rsidRPr="00274DF9">
        <w:rPr>
          <w:rFonts w:ascii="Leelawadee UI" w:hAnsi="Leelawadee UI" w:cs="Leelawadee UI"/>
          <w:color w:val="auto"/>
        </w:rPr>
        <w:t>วันโดยมีความสามารถที่จะปิดการใช้ผู้ประมวลผลช่วงดังกล่าวจนกว่าเวลาจะผ่านไปอย่างน้อย</w:t>
      </w:r>
      <w:r w:rsidRPr="00274DF9">
        <w:rPr>
          <w:rFonts w:ascii="Leelawade" w:hAnsi="Leelawade"/>
          <w:color w:val="auto"/>
        </w:rPr>
        <w:t xml:space="preserve"> </w:t>
      </w:r>
      <w:r w:rsidRPr="00274DF9">
        <w:rPr>
          <w:color w:val="auto"/>
        </w:rPr>
        <w:t>6</w:t>
      </w:r>
      <w:r w:rsidRPr="00274DF9">
        <w:rPr>
          <w:rFonts w:ascii="Leelawade" w:hAnsi="Leelawade"/>
          <w:color w:val="auto"/>
        </w:rPr>
        <w:t xml:space="preserve"> </w:t>
      </w:r>
      <w:proofErr w:type="spellStart"/>
      <w:r w:rsidRPr="00274DF9">
        <w:rPr>
          <w:rFonts w:ascii="Leelawadee UI" w:hAnsi="Leelawadee UI" w:cs="Leelawadee UI"/>
          <w:color w:val="auto"/>
        </w:rPr>
        <w:t>เดือนหลังจากมีคำบอกกล่าว</w:t>
      </w:r>
      <w:proofErr w:type="spellEnd"/>
      <w:r>
        <w:rPr>
          <w:rFonts w:ascii="Leelawade" w:hAnsi="Leelawade"/>
          <w:color w:val="EE0000"/>
        </w:rPr>
        <w:t xml:space="preserve"> </w:t>
      </w:r>
      <w:proofErr w:type="spellStart"/>
      <w:r w:rsidR="00BC0FC3" w:rsidRPr="0025295F">
        <w:rPr>
          <w:rFonts w:ascii="Tahoma" w:hAnsi="Tahoma" w:cs="Tahoma"/>
          <w:cs/>
        </w:rPr>
        <w:t>Microsoft</w:t>
      </w:r>
      <w:proofErr w:type="spellEnd"/>
      <w:r w:rsidR="00BC0FC3" w:rsidRPr="0025295F">
        <w:rPr>
          <w:rFonts w:ascii="Tahoma" w:hAnsi="Tahoma" w:cs="Tahoma"/>
          <w:cs/>
        </w:rPr>
        <w:t xml:space="preserve"> </w:t>
      </w:r>
      <w:proofErr w:type="spellStart"/>
      <w:r w:rsidR="00BC0FC3" w:rsidRPr="0025295F">
        <w:rPr>
          <w:rFonts w:ascii="Tahoma" w:hAnsi="Tahoma" w:cs="Tahoma"/>
          <w:cs/>
        </w:rPr>
        <w:t>จะให้คำบอกกล่าวแก่ลูกค้า</w:t>
      </w:r>
      <w:proofErr w:type="spellEnd"/>
      <w:r w:rsidR="00BC0FC3" w:rsidRPr="0025295F">
        <w:rPr>
          <w:rFonts w:ascii="Tahoma" w:hAnsi="Tahoma" w:cs="Tahoma"/>
          <w:cs/>
        </w:rPr>
        <w:t xml:space="preserve"> </w:t>
      </w:r>
      <w:proofErr w:type="spellStart"/>
      <w:r w:rsidR="00BC0FC3" w:rsidRPr="0025295F">
        <w:rPr>
          <w:rFonts w:ascii="Tahoma" w:hAnsi="Tahoma" w:cs="Tahoma"/>
          <w:cs/>
        </w:rPr>
        <w:t>และแล้วแต่กรณี</w:t>
      </w:r>
      <w:proofErr w:type="spellEnd"/>
      <w:r w:rsidR="00BC0FC3" w:rsidRPr="0025295F">
        <w:rPr>
          <w:rFonts w:ascii="Tahoma" w:hAnsi="Tahoma" w:cs="Tahoma"/>
          <w:cs/>
        </w:rPr>
        <w:t xml:space="preserve"> อัปเดตเว็บไซต์และให้กลไกแก่ลูกค้าในการรับคำบอกกล่าวเรื่องการอัปเดตนั้นเกี่ยวกับผู้ประมวลผลช่วงรายใหม่ล่วงหน้าเป็นเวลาอย่างน้อย 30 วันก่อนที่จะให้ผู้ประมวลผลช่วงดังกล่าวเข้าถึงข้อมูลบริการจากผู้เชี่ยวชาญหรือข้อมูลส่วนบุคคลนอกเหนือจากที่มีอยู่ในข้อมูลลูกค้า </w:t>
      </w:r>
      <w:proofErr w:type="spellStart"/>
      <w:r w:rsidR="00BC0FC3" w:rsidRPr="0025295F">
        <w:rPr>
          <w:rFonts w:ascii="Tahoma" w:hAnsi="Tahoma" w:cs="Tahoma"/>
          <w:cs/>
        </w:rPr>
        <w:t>หาก</w:t>
      </w:r>
      <w:proofErr w:type="spellEnd"/>
      <w:r w:rsidR="00BC0FC3" w:rsidRPr="0025295F">
        <w:rPr>
          <w:rFonts w:ascii="Tahoma" w:hAnsi="Tahoma" w:cs="Tahoma"/>
          <w:cs/>
        </w:rPr>
        <w:t xml:space="preserve"> </w:t>
      </w:r>
      <w:proofErr w:type="spellStart"/>
      <w:r w:rsidR="00BC0FC3" w:rsidRPr="0025295F">
        <w:rPr>
          <w:rFonts w:ascii="Tahoma" w:hAnsi="Tahoma" w:cs="Tahoma"/>
          <w:cs/>
        </w:rPr>
        <w:t>Microsoft</w:t>
      </w:r>
      <w:proofErr w:type="spellEnd"/>
      <w:r w:rsidR="00BC0FC3" w:rsidRPr="0025295F">
        <w:rPr>
          <w:rFonts w:ascii="Tahoma" w:hAnsi="Tahoma" w:cs="Tahoma"/>
          <w:cs/>
        </w:rPr>
        <w:t xml:space="preserve"> ว่าจ้างผู้ประมวลผลช่วงรายใหม่สำหรับผลิตภัณฑ์หรือบริการจากผู้เชี่ยวชาญรายการใหม่ที่ประมวลผลข้อมูลลูกค้า </w:t>
      </w:r>
      <w:proofErr w:type="spellStart"/>
      <w:r w:rsidR="00BC0FC3" w:rsidRPr="0025295F">
        <w:rPr>
          <w:rFonts w:ascii="Tahoma" w:hAnsi="Tahoma" w:cs="Tahoma"/>
          <w:cs/>
        </w:rPr>
        <w:t>ข้อมูลบริการจากผู้เชี่ยวชาญ</w:t>
      </w:r>
      <w:proofErr w:type="spellEnd"/>
      <w:r w:rsidR="00BC0FC3" w:rsidRPr="0025295F">
        <w:rPr>
          <w:rFonts w:ascii="Tahoma" w:hAnsi="Tahoma" w:cs="Tahoma"/>
          <w:cs/>
        </w:rPr>
        <w:t xml:space="preserve"> </w:t>
      </w:r>
      <w:proofErr w:type="spellStart"/>
      <w:r w:rsidR="00BC0FC3" w:rsidRPr="0025295F">
        <w:rPr>
          <w:rFonts w:ascii="Tahoma" w:hAnsi="Tahoma" w:cs="Tahoma"/>
          <w:cs/>
        </w:rPr>
        <w:t>หรือข้อมูลส่วนบุคคล</w:t>
      </w:r>
      <w:proofErr w:type="spellEnd"/>
      <w:r w:rsidR="00BC0FC3" w:rsidRPr="0025295F">
        <w:rPr>
          <w:rFonts w:ascii="Tahoma" w:hAnsi="Tahoma" w:cs="Tahoma"/>
          <w:cs/>
        </w:rPr>
        <w:t xml:space="preserve"> </w:t>
      </w:r>
      <w:proofErr w:type="spellStart"/>
      <w:r w:rsidR="00BC0FC3" w:rsidRPr="0025295F">
        <w:rPr>
          <w:rFonts w:ascii="Tahoma" w:hAnsi="Tahoma" w:cs="Tahoma"/>
          <w:cs/>
        </w:rPr>
        <w:t>Microsoft</w:t>
      </w:r>
      <w:proofErr w:type="spellEnd"/>
      <w:r w:rsidR="00BC0FC3" w:rsidRPr="0025295F">
        <w:rPr>
          <w:rFonts w:ascii="Tahoma" w:hAnsi="Tahoma" w:cs="Tahoma"/>
          <w:cs/>
        </w:rPr>
        <w:t xml:space="preserve"> ก็จะส่งคำบอกกล่าวให้กับลูกค้าก่อนที่ผลิตภัณฑ์หรือบริการจากผู้เชี่ยวชาญดังกล่าวจะพร้อมให้บริการ</w:t>
      </w:r>
    </w:p>
    <w:p w14:paraId="58A55D9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lastRenderedPageBreak/>
        <w:t xml:space="preserve">หากลูกค้าไม่เห็นชอบในผู้ประมวลผลช่วงรายใหม่สำหรับ Online Service หรือบริการจากผู้เชี่ยวชาญ ลูกค้าก็สามารถบอกเลิกการสมัครใช้งานใดๆ สำหรับ Online Service ที่ได้รับผลกระทบหรือข้อกำหนดการให้บริการที่เกี่ยวข้องสำหรับบริการจากผู้เชี่ยวชาญที่เกี่ยวข้องตามลำดับ โดยไม่มีค่าปรับหรือค่าธรรมเนียมการบอกเลิก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 หากลูกค้าไม่เห็นชอบในผู้ประมวลผลช่วงรายใหม่สำหรับซอฟต์แวร์ และลูกค้ามีเหตุอันควรที่ทำให้ไม่สามารถหลีกเลี่ยงการใช้ผู้ประมวลผลช่วงนั้นโดยการจำกัด Microsoft จากการประมวลผลข้อมูลตามที่ระบุไว้ในเอกสารประกอบหรือ DPA นี้ ลูกค้าก็สามารถบอกเลิกการอนุญาตให้ใช้สิทธิใดๆ สำหรับผลิตภัณฑ์ซอฟต์แวร์ที่ได้รับผลกระทบ โดยไม่มีค่าปรับ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 ลูกค้ายังอาจระบุคำอธิบายสาเหตุในการไม่เห็นชอบมาพร้อมกับคำบอกกล่าวเกี่ยวกับการบอกเลิกก็ได้เพื่อทำให้ Microsoft สามารถประเมินผู้ประมวลผลช่วงรายใหม่ใดๆ ดังกล่าวได้อีกครั้งตามข้อกังวลที่เกี่ยวข้อง หากผลิตภัณฑ์ที่ได้รับผลกระทบเป็นส่วนหนึ่งของชุดโปรแกรม (หรือการซื้อบริการแบบครั้งเดียวในทำนองเดียวกัน) การบอกเลิกก็จะมีผลต่อโปรแกรมในชุดโปรแกรมทั้งหมด หลังจากการบอกเลิก Microsoft จะยกเลิกภาระหน้าที่ในการชำระเงินสำหรับการสมัครใช้งานใดๆ หรือผลงานที่เกี่ยวข้องอื่นๆ ที่ยังไม่ได้ชำระเงินสำหรับผลิตภัณฑ์หรือบริการที่ถูกบอกเลิกออกจากใบแจ้งหนี้ในภายหลังที่ส่งให้กับลูกค้าหรือผู้จำหน่ายของลูกค้า </w:t>
      </w:r>
    </w:p>
    <w:p w14:paraId="3145E064" w14:textId="77777777" w:rsidR="00E568BA" w:rsidRPr="0025295F" w:rsidRDefault="00E568BA" w:rsidP="00E568BA">
      <w:pPr>
        <w:pStyle w:val="Heading2"/>
        <w:kinsoku w:val="0"/>
        <w:rPr>
          <w:rFonts w:ascii="Tahoma" w:hAnsi="Tahoma" w:cs="Tahoma"/>
        </w:rPr>
      </w:pPr>
      <w:bookmarkStart w:id="146" w:name="_Toc230355637"/>
      <w:bookmarkStart w:id="147" w:name="_Toc507768559"/>
      <w:bookmarkStart w:id="148" w:name="_Toc8395019"/>
      <w:bookmarkStart w:id="149" w:name="_Toc6563808"/>
      <w:bookmarkStart w:id="150" w:name="_Toc21617026"/>
      <w:bookmarkStart w:id="151" w:name="_Toc26972861"/>
      <w:bookmarkStart w:id="152" w:name="_Toc155370862"/>
      <w:bookmarkStart w:id="153" w:name="_Toc489605586"/>
      <w:proofErr w:type="spellStart"/>
      <w:r w:rsidRPr="0025295F">
        <w:rPr>
          <w:rFonts w:ascii="Tahoma" w:hAnsi="Tahoma" w:cs="Tahoma"/>
        </w:rPr>
        <w:t>การแสดงตัวอย่าง</w:t>
      </w:r>
      <w:bookmarkEnd w:id="146"/>
      <w:proofErr w:type="spellEnd"/>
    </w:p>
    <w:p w14:paraId="60BE24A2" w14:textId="77777777" w:rsidR="00E568BA" w:rsidRPr="0025295F" w:rsidRDefault="00E568BA" w:rsidP="00E568BA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การแสดงตัวอย่างอาจใช้มาตรด้านความเป็นส่วนตัวและความปลอดภัยที่เข้มงวดน้อยกว่าหรือแตกต่างไปจากมาตรการที่มีอยู่ในผลิตภัณฑ์และบริการตามปกติ เว้นแต่จะได้ระบุไว้เป็นอย่างอื่น ลูกค้าไม่ควรใช้การแสดงตัวอย่างเพื่อประมวลผลข้อมูลส่วนบุคคลหรือข้อมูลอื่นที่อยู่ภายใต้ข้อกำหนดการปฏิบัติตามกฎหมายหรือกฎระเบียบ ยกเว้นการแสดงตัวอย่างที่ทำให้สามารถมีการประมวลผลข้อมูลส่วนบุคคลสำหรับผลิตภัณฑ์ ข้อกำหนดต่อไปนี้ใน DPA นี้จะไม่มีผลใช้กับการแสดงตัวอย่าง กล่าวคือ การประมวลผลข้อมูลส่วนบุคคล; GDPR, ความปลอดภัยของข้อมูล และ HIPAA Business Associate สำหรับบริการจากผู้เชี่ยวชาญ ข้อเสนอที่กำหนดไว้ว่าเป็นการแสดงตัวอย่างหรือรุ่นที่วางจำหน่ายอย่างจำกัดจะเป็นไปตามเฉพาะข้อกำหนดของบริการจากผู้เชี่ยวชาญเพิ่มเติมเท่านั้น</w:t>
      </w:r>
    </w:p>
    <w:p w14:paraId="79903F8D" w14:textId="77777777" w:rsidR="00E568BA" w:rsidRPr="0025295F" w:rsidRDefault="00E568BA" w:rsidP="00E568BA">
      <w:pPr>
        <w:kinsoku w:val="0"/>
        <w:rPr>
          <w:rFonts w:ascii="Tahoma" w:hAnsi="Tahoma" w:cs="Tahoma"/>
        </w:rPr>
      </w:pPr>
      <w:proofErr w:type="spellStart"/>
      <w:r w:rsidRPr="0025295F">
        <w:rPr>
          <w:rFonts w:ascii="Tahoma" w:hAnsi="Tahoma" w:cs="Tahoma"/>
        </w:rPr>
        <w:t>สำหรับการแสดงตัวอย่างที่ทำให้สามารถมีการประมวลผลข้อมูลส่วนบุคคล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ข้อกำหนดทั้งหมดใน</w:t>
      </w:r>
      <w:proofErr w:type="spellEnd"/>
      <w:r w:rsidRPr="0025295F">
        <w:rPr>
          <w:rFonts w:ascii="Tahoma" w:hAnsi="Tahoma" w:cs="Tahoma"/>
        </w:rPr>
        <w:t xml:space="preserve"> DPA </w:t>
      </w:r>
      <w:proofErr w:type="spellStart"/>
      <w:r w:rsidRPr="0025295F">
        <w:rPr>
          <w:rFonts w:ascii="Tahoma" w:hAnsi="Tahoma" w:cs="Tahoma"/>
        </w:rPr>
        <w:t>นี้จะมีผลใช้บังคับ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โดยอยู่ภายใต้ข้อกำหนดต่อไปนี้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กล่าวคือ</w:t>
      </w:r>
      <w:proofErr w:type="spellEnd"/>
      <w:r w:rsidRPr="0025295F">
        <w:rPr>
          <w:rFonts w:ascii="Tahoma" w:hAnsi="Tahoma" w:cs="Tahoma"/>
        </w:rPr>
        <w:t xml:space="preserve"> </w:t>
      </w:r>
    </w:p>
    <w:p w14:paraId="2DE30939" w14:textId="77777777" w:rsidR="00E568BA" w:rsidRPr="0025295F" w:rsidRDefault="00E568BA" w:rsidP="00E568BA">
      <w:pPr>
        <w:pStyle w:val="ListParagraph"/>
        <w:numPr>
          <w:ilvl w:val="0"/>
          <w:numId w:val="75"/>
        </w:numPr>
        <w:kinsoku w:val="0"/>
        <w:spacing w:after="160" w:line="360" w:lineRule="exact"/>
        <w:rPr>
          <w:rFonts w:ascii="Tahoma" w:hAnsi="Tahoma" w:cs="Tahoma"/>
        </w:rPr>
      </w:pPr>
      <w:r w:rsidRPr="0025295F">
        <w:rPr>
          <w:rFonts w:ascii="Tahoma" w:hAnsi="Tahoma" w:cs="Tahoma"/>
        </w:rPr>
        <w:t>ข้อมูลการแสดงตัวอย่างอาจมีการถ่ายโอนไปยัง รวมทั้งจัดเก็บและประมวลผลในสหรัฐอเมริกาหรือประเทศอื่นใดซึ่ง Microsoft หรือผู้ประมวลผลช่วงของ Microsoft ดำเนินงานอยู่ ด้วยเหตุนี้ ตำแหน่งที่ตั้งของข้อมูลลูกค้าจึงไม่มีผลใช้กับการแสดงตัวอย่าง ตราบเท่าที่จะไปจำกัดประเทศนั้นๆ ซึ่ง Microsoft สามารถถ่ายโอน จัดเก็บ หรือประมวลผลข้อมูลการแสดงตัวอย่างได้</w:t>
      </w:r>
    </w:p>
    <w:p w14:paraId="79E59310" w14:textId="77777777" w:rsidR="00E568BA" w:rsidRPr="0025295F" w:rsidRDefault="00E568BA" w:rsidP="00E568BA">
      <w:pPr>
        <w:pStyle w:val="ListParagraph"/>
        <w:numPr>
          <w:ilvl w:val="0"/>
          <w:numId w:val="75"/>
        </w:numPr>
        <w:kinsoku w:val="0"/>
        <w:spacing w:after="160" w:line="360" w:lineRule="exact"/>
        <w:rPr>
          <w:rFonts w:ascii="Tahoma" w:hAnsi="Tahoma" w:cs="Tahoma"/>
        </w:rPr>
      </w:pPr>
      <w:r w:rsidRPr="0025295F">
        <w:rPr>
          <w:rFonts w:ascii="Tahoma" w:hAnsi="Tahoma" w:cs="Tahoma"/>
        </w:rPr>
        <w:t>การแสดงตัวอย่างอาจไม่ได้เก็บรักษาข้อมูลการแสดงตัวอย่างนานเกินไปกว่าระยะเวลาของการแสดงตัวอย่าง เมื่อการแสดงตัวอย่างสิ้นสุดลงหรือลูกค้ายุติการเข้าร่วมในการแสดงตัวอย่าง Microsoft จะสามารถลบข้</w:t>
      </w:r>
      <w:r w:rsidRPr="0025295F">
        <w:rPr>
          <w:rFonts w:ascii="Tahoma" w:hAnsi="Tahoma" w:cs="Tahoma"/>
        </w:rPr>
        <w:lastRenderedPageBreak/>
        <w:t>อมูลการแสดงตัวอย่าง แม้ว่าในภายหลังการแสดงตัวอย่างจะมีการวางจำหน่ายโดยทั่วไปก็ตาม ด้วยเหตุนี้ การเก็บรักษาและการลบข้อมูลจึงไม่มีผลใช้กับการแสดงตัวอย่าง ตราบเท่าที่จะไปจำกัดสิทธิของ Microsoft ในการลบข้อมูลการแสดงตัวอย่าง</w:t>
      </w:r>
    </w:p>
    <w:p w14:paraId="7747D853" w14:textId="77777777" w:rsidR="00E568BA" w:rsidRPr="0025295F" w:rsidRDefault="00E568BA" w:rsidP="00E568BA">
      <w:pPr>
        <w:kinsoku w:val="0"/>
        <w:rPr>
          <w:rFonts w:ascii="Tahoma" w:hAnsi="Tahoma" w:cs="Tahoma"/>
        </w:rPr>
      </w:pPr>
      <w:r w:rsidRPr="0025295F">
        <w:rPr>
          <w:rFonts w:ascii="Tahoma" w:hAnsi="Tahoma" w:cs="Tahoma"/>
        </w:rPr>
        <w:t>การแสดงตัวอย่างอาจอยู่ภายใต้ข้อกำหนดเพิ่มเติมที่ให้ไว้แยกต่างหากโดยเป็นส่วนหนึ่งของการแสดงตัวอย่างเหล่านั้น</w:t>
      </w:r>
    </w:p>
    <w:p w14:paraId="5B0354BF" w14:textId="39EE60CB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54" w:name="_Toc230355638"/>
      <w:r w:rsidRPr="0025295F">
        <w:rPr>
          <w:rFonts w:ascii="Tahoma" w:hAnsi="Tahoma" w:cs="Tahoma"/>
          <w:cs/>
        </w:rPr>
        <w:t>สถาบันการศึกษา</w:t>
      </w:r>
      <w:bookmarkEnd w:id="147"/>
      <w:bookmarkEnd w:id="148"/>
      <w:bookmarkEnd w:id="149"/>
      <w:bookmarkEnd w:id="150"/>
      <w:bookmarkEnd w:id="151"/>
      <w:bookmarkEnd w:id="152"/>
      <w:bookmarkEnd w:id="154"/>
    </w:p>
    <w:p w14:paraId="29D711C2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หากลูกค้าเป็นหน่วยงานหรือสถาบันการศึกษา ซึ่งข้อบังคับภายใต้พระราชบัญญัติว่าด้วยความเป็นส่วนตัวและสิทธิในการศึกษาของครอบครัว (Family Educational Rights and Privacy Act, 20 U.S.C. § 1232g (FERPA)) มีผลใช้บังคับ Microsoft ได้รับทราบแล้วว่าเพื่อวัตถุประสงค์ของ DPA นี้ Microsoft จะเป็น “เจ้าหน้าที่โรงเรียน” ซึ่งมี “ผลประโยชน์ทางการศึกษาที่ชอบด้วยกฎหมาย” ในข้อมูลลูกค้าและข้อมูลบริการจากผู้เชี่ยวชาญ ตามที่ถ้อยคำเหล่านั้นได้รับการนิยามภายใต้ FERPA และข้อบังคับที่นำไปบังคับใช้ของ FERPA นอกจากนี้ Microsoft ตกลงที่จะปฏิบัติตามข้อจำกัดและข้อกำหนดซึ่งกำหนดโดย 34 CFR 99.33(a) สำหรับเจ้าหน้าที่โรงเรียน</w:t>
      </w:r>
    </w:p>
    <w:p w14:paraId="3AD1084F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ลูกค้าเข้าใจว่า Microsoft อาจมีอย่างจำกัดหรือไม่มีข้อมูลการติดต่อสำหรับนักเรียนของลูกค้าและผู้ปกครองของนักเรียน ดังนั้น ลูกค้าจะต้องรับผิดชอบในการได้รับความยินยอมของผู้ปกครองสำหรับการใช้ผลิตภัณฑ์และบริการของผู้ใช้ซึ่งกฎหมายที่ใช้บังคับอาจกำหนดไว้ และทำการแจ้งเตือนในนามของ Microsoft ต่อนักเรียน (หรือต่อผู้ปกครองของนักเรียน สำหรับนักเรียนที่อายุต่ำกว่า 18 ปีและไม่ได้เข้าชั้นเรียนที่สถาบันการศึกษาหลังชั้นมัธยมศึกษา) เพื่อให้ทราบถึงคำสั่งศาลหรือหมายศาลที่ออกโดยชอบด้วยกฎหมายซึ่งกำหนดให้เปิดเผยข้อมูลลูกค้าและข้อมูลบริการจากผู้เชี่ยวชาญที่อยู่ในความครอบครองของ Microsoft ตามที่กฎหมายที่ใช้บังคับอาจกำหนดไว้</w:t>
      </w:r>
    </w:p>
    <w:p w14:paraId="00388775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55" w:name="_Toc16510372"/>
      <w:bookmarkStart w:id="156" w:name="_Toc21617027"/>
      <w:bookmarkStart w:id="157" w:name="_Toc155370863"/>
      <w:bookmarkStart w:id="158" w:name="_Toc230355639"/>
      <w:bookmarkStart w:id="159" w:name="CJISCustomerAgreement"/>
      <w:r w:rsidRPr="0025295F">
        <w:rPr>
          <w:rFonts w:ascii="Tahoma" w:hAnsi="Tahoma" w:cs="Tahoma"/>
          <w:cs/>
        </w:rPr>
        <w:t>ข้อตกลงลูกค้าของ CJIS</w:t>
      </w:r>
      <w:bookmarkEnd w:id="155"/>
      <w:bookmarkEnd w:id="156"/>
      <w:bookmarkEnd w:id="157"/>
      <w:bookmarkEnd w:id="158"/>
    </w:p>
    <w:p w14:paraId="13B1554B" w14:textId="77777777" w:rsidR="00BC0FC3" w:rsidRPr="0025295F" w:rsidRDefault="00BC0FC3" w:rsidP="000A7045">
      <w:pPr>
        <w:rPr>
          <w:rFonts w:ascii="Tahoma" w:hAnsi="Tahoma" w:cs="Tahoma"/>
        </w:rPr>
      </w:pPr>
      <w:bookmarkStart w:id="160" w:name="_Toc8395020"/>
      <w:bookmarkStart w:id="161" w:name="_Toc6563809"/>
      <w:bookmarkStart w:id="162" w:name="_Toc21617028"/>
      <w:bookmarkStart w:id="163" w:name="_Toc26972862"/>
      <w:bookmarkStart w:id="164" w:name="_Toc123049606"/>
      <w:bookmarkStart w:id="165" w:name="HIPPA"/>
      <w:bookmarkStart w:id="166" w:name="_Toc26972863"/>
      <w:bookmarkStart w:id="167" w:name="_Hlk24722007"/>
      <w:bookmarkStart w:id="168" w:name="_Toc8395021"/>
      <w:bookmarkStart w:id="169" w:name="_Toc6563810"/>
      <w:bookmarkStart w:id="170" w:name="_Toc21617029"/>
      <w:bookmarkEnd w:id="153"/>
      <w:bookmarkEnd w:id="159"/>
      <w:r w:rsidRPr="0025295F">
        <w:rPr>
          <w:rFonts w:ascii="Tahoma" w:hAnsi="Tahoma" w:cs="Tahoma"/>
        </w:rPr>
        <w:t xml:space="preserve">Microsoft </w:t>
      </w:r>
      <w:proofErr w:type="spellStart"/>
      <w:r w:rsidRPr="0025295F">
        <w:rPr>
          <w:rFonts w:ascii="Tahoma" w:hAnsi="Tahoma" w:cs="Tahoma"/>
        </w:rPr>
        <w:t>จะให้บริการ</w:t>
      </w:r>
      <w:proofErr w:type="spellEnd"/>
      <w:r w:rsidRPr="0025295F">
        <w:rPr>
          <w:rFonts w:ascii="Tahoma" w:hAnsi="Tahoma" w:cs="Tahoma"/>
        </w:rPr>
        <w:t xml:space="preserve"> Government Cloud </w:t>
      </w:r>
      <w:proofErr w:type="spellStart"/>
      <w:r w:rsidRPr="0025295F">
        <w:rPr>
          <w:rFonts w:ascii="Tahoma" w:hAnsi="Tahoma" w:cs="Tahoma"/>
        </w:rPr>
        <w:t>บางอย่าง</w:t>
      </w:r>
      <w:proofErr w:type="spellEnd"/>
      <w:r w:rsidRPr="0025295F">
        <w:rPr>
          <w:rFonts w:ascii="Tahoma" w:hAnsi="Tahoma" w:cs="Tahoma"/>
        </w:rPr>
        <w:t xml:space="preserve"> (“</w:t>
      </w:r>
      <w:proofErr w:type="spellStart"/>
      <w:r w:rsidRPr="0025295F">
        <w:rPr>
          <w:rFonts w:ascii="Tahoma" w:hAnsi="Tahoma" w:cs="Tahoma"/>
        </w:rPr>
        <w:t>บริการที่ครอบคลุม</w:t>
      </w:r>
      <w:proofErr w:type="spellEnd"/>
      <w:r w:rsidRPr="0025295F">
        <w:rPr>
          <w:rFonts w:ascii="Tahoma" w:hAnsi="Tahoma" w:cs="Tahoma"/>
        </w:rPr>
        <w:t xml:space="preserve">”) </w:t>
      </w:r>
      <w:proofErr w:type="spellStart"/>
      <w:r w:rsidRPr="0025295F">
        <w:rPr>
          <w:rFonts w:ascii="Tahoma" w:hAnsi="Tahoma" w:cs="Tahoma"/>
        </w:rPr>
        <w:t>ตามนโยบายความปลอดภัย</w:t>
      </w:r>
      <w:proofErr w:type="spellEnd"/>
      <w:r w:rsidRPr="0025295F">
        <w:rPr>
          <w:rFonts w:ascii="Tahoma" w:hAnsi="Tahoma" w:cs="Tahoma"/>
        </w:rPr>
        <w:t xml:space="preserve"> (“</w:t>
      </w:r>
      <w:proofErr w:type="spellStart"/>
      <w:r w:rsidRPr="0025295F">
        <w:rPr>
          <w:rFonts w:ascii="Tahoma" w:hAnsi="Tahoma" w:cs="Tahoma"/>
        </w:rPr>
        <w:t>นโยบายของ</w:t>
      </w:r>
      <w:proofErr w:type="spellEnd"/>
      <w:r w:rsidRPr="0025295F">
        <w:rPr>
          <w:rFonts w:ascii="Tahoma" w:hAnsi="Tahoma" w:cs="Tahoma"/>
        </w:rPr>
        <w:t xml:space="preserve"> CJIS”) </w:t>
      </w:r>
      <w:proofErr w:type="spellStart"/>
      <w:r w:rsidRPr="0025295F">
        <w:rPr>
          <w:rFonts w:ascii="Tahoma" w:hAnsi="Tahoma" w:cs="Tahoma"/>
        </w:rPr>
        <w:t>ของส่วนบริการข้อมูลความยุติธรรมทางอาญา</w:t>
      </w:r>
      <w:proofErr w:type="spellEnd"/>
      <w:r w:rsidRPr="0025295F">
        <w:rPr>
          <w:rFonts w:ascii="Tahoma" w:hAnsi="Tahoma" w:cs="Tahoma"/>
        </w:rPr>
        <w:t xml:space="preserve"> ("CJIS")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FBI </w:t>
      </w:r>
      <w:proofErr w:type="spellStart"/>
      <w:r w:rsidRPr="0025295F">
        <w:rPr>
          <w:rFonts w:ascii="Tahoma" w:hAnsi="Tahoma" w:cs="Tahoma"/>
        </w:rPr>
        <w:t>นโยบายของ</w:t>
      </w:r>
      <w:proofErr w:type="spellEnd"/>
      <w:r w:rsidRPr="0025295F">
        <w:rPr>
          <w:rFonts w:ascii="Tahoma" w:hAnsi="Tahoma" w:cs="Tahoma"/>
        </w:rPr>
        <w:t xml:space="preserve"> CJIS </w:t>
      </w:r>
      <w:proofErr w:type="spellStart"/>
      <w:r w:rsidRPr="0025295F">
        <w:rPr>
          <w:rFonts w:ascii="Tahoma" w:hAnsi="Tahoma" w:cs="Tahoma"/>
        </w:rPr>
        <w:t>จะใช้บังคับกับการใช้และการส่งข้อมูลความยุติธรรมทางอาญา</w:t>
      </w:r>
      <w:proofErr w:type="spellEnd"/>
      <w:r w:rsidRPr="0025295F">
        <w:rPr>
          <w:rFonts w:ascii="Tahoma" w:hAnsi="Tahoma" w:cs="Tahoma"/>
        </w:rPr>
        <w:t xml:space="preserve"> </w:t>
      </w:r>
      <w:proofErr w:type="spellStart"/>
      <w:r w:rsidRPr="0025295F">
        <w:rPr>
          <w:rFonts w:ascii="Tahoma" w:hAnsi="Tahoma" w:cs="Tahoma"/>
        </w:rPr>
        <w:t>บริการที่ครอบคลุม</w:t>
      </w:r>
      <w:proofErr w:type="spellEnd"/>
      <w:r w:rsidRPr="0025295F">
        <w:rPr>
          <w:rFonts w:ascii="Tahoma" w:hAnsi="Tahoma" w:cs="Tahoma"/>
        </w:rPr>
        <w:t xml:space="preserve"> CJIS </w:t>
      </w:r>
      <w:proofErr w:type="spellStart"/>
      <w:r w:rsidRPr="0025295F">
        <w:rPr>
          <w:rFonts w:ascii="Tahoma" w:hAnsi="Tahoma" w:cs="Tahoma"/>
        </w:rPr>
        <w:t>ของ</w:t>
      </w:r>
      <w:proofErr w:type="spellEnd"/>
      <w:r w:rsidRPr="0025295F">
        <w:rPr>
          <w:rFonts w:ascii="Tahoma" w:hAnsi="Tahoma" w:cs="Tahoma"/>
        </w:rPr>
        <w:t xml:space="preserve"> Microsoft </w:t>
      </w:r>
      <w:proofErr w:type="spellStart"/>
      <w:r w:rsidRPr="0025295F">
        <w:rPr>
          <w:rFonts w:ascii="Tahoma" w:hAnsi="Tahoma" w:cs="Tahoma"/>
        </w:rPr>
        <w:t>ทั้งหมดจะอยู่ภายใต้ข้อกำหนดและเงื่อนไขในข้อตกลงการจัดการ</w:t>
      </w:r>
      <w:proofErr w:type="spellEnd"/>
      <w:r w:rsidRPr="0025295F">
        <w:rPr>
          <w:rFonts w:ascii="Tahoma" w:hAnsi="Tahoma" w:cs="Tahoma"/>
        </w:rPr>
        <w:t xml:space="preserve"> CJIS</w:t>
      </w:r>
    </w:p>
    <w:p w14:paraId="1521E429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1" w:name="_Toc155370864"/>
      <w:bookmarkStart w:id="172" w:name="_Toc230355640"/>
      <w:r w:rsidRPr="0025295F">
        <w:rPr>
          <w:rFonts w:ascii="Tahoma" w:hAnsi="Tahoma" w:cs="Tahoma"/>
          <w:cs/>
        </w:rPr>
        <w:t>HIPPA Business Associate</w:t>
      </w:r>
      <w:bookmarkEnd w:id="160"/>
      <w:bookmarkEnd w:id="161"/>
      <w:bookmarkEnd w:id="162"/>
      <w:bookmarkEnd w:id="163"/>
      <w:bookmarkEnd w:id="164"/>
      <w:bookmarkEnd w:id="171"/>
      <w:bookmarkEnd w:id="172"/>
    </w:p>
    <w:bookmarkEnd w:id="165"/>
    <w:p w14:paraId="503AA66E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หากลูกค้าเป็น “นิติบุคคลที่ครอบคลุม” หรือ “ผู้เกี่ยวข้องทางธุรกิจ” และมี "ข้อมูลสุขภาพที่ได้รับความคุ้มครอง" ในข้อมูลลูกค้าหรือข้อมูลบริการจากผู้เชี่ยวชาญ ตามที่คำเหล่านั้นมีการให้คำจำกัดความไว้ภายใต้กฎหมายว่าด้วยการควบคุมและการส่งผ่านข้อมูลทางด้านการประกันสุขภาพ (Health Insurance Portability and Accountability Act) ค.ศ. 1996 ตามที่มีการแก้ไขเพิ่มเติม และระเบียบข้อบังคับที่มีการประกาศใช้ภายใต้กฎหมายดังกล่าว (เรียกรวมกันว่า “HIPAA”) </w:t>
      </w:r>
      <w:r w:rsidRPr="0025295F">
        <w:rPr>
          <w:rFonts w:ascii="Tahoma" w:hAnsi="Tahoma" w:cs="Tahoma"/>
          <w:cs/>
        </w:rPr>
        <w:lastRenderedPageBreak/>
        <w:t xml:space="preserve">การเข้าทำข้อตกลงของลูกค้าจะรวมถึงการเข้าทำข้อตกลง HIPPA Business Associate (“BAA”) ทั้งนี้ สามารถอ่านเอกสารฉบับสมบูรณ์ของ BAA ซึ่งระบุ Online Services หรือบริการจากผู้เชี่ยวชาญที่ข้อตกลงดังกล่าวมีผลใช้บังคับได้ที่ </w:t>
      </w:r>
      <w:hyperlink r:id="rId13" w:history="1">
        <w:r w:rsidRPr="0025295F">
          <w:rPr>
            <w:rStyle w:val="Hyperlink"/>
            <w:rFonts w:ascii="Tahoma" w:hAnsi="Tahoma" w:cs="Tahoma"/>
            <w:szCs w:val="18"/>
            <w:cs/>
          </w:rPr>
          <w:t>http://aka.ms/BAA</w:t>
        </w:r>
      </w:hyperlink>
      <w:r w:rsidRPr="0025295F">
        <w:rPr>
          <w:rFonts w:ascii="Tahoma" w:hAnsi="Tahoma" w:cs="Tahoma"/>
          <w:cs/>
        </w:rPr>
        <w:t> ลูกค้าอาจปฏิเสธการเข้าร่วม BAA ได้โดยการส่งข้อมูลต่อไปนี้ให้กับ Microsoft ในคำบอกกล่าวที่เป็นลายลักษณ์อักษร (ภายใต้ข้อกำหนดของข้อตกลงของลูกค้า)</w:t>
      </w:r>
    </w:p>
    <w:p w14:paraId="750FBC6E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ชื่อเต็มตามกฎหมายของลูกค้าและบริษัทในเครือใดๆ ที่ปฏิเสธการเข้าร่วม และ</w:t>
      </w:r>
    </w:p>
    <w:p w14:paraId="77BCBEA5" w14:textId="77777777" w:rsidR="00BC0FC3" w:rsidRPr="0025295F" w:rsidRDefault="00BC0FC3" w:rsidP="000A7045">
      <w:pPr>
        <w:pStyle w:val="Bulletlist0"/>
        <w:rPr>
          <w:rFonts w:ascii="Tahoma" w:hAnsi="Tahoma" w:cs="Tahoma"/>
          <w:szCs w:val="24"/>
          <w:cs/>
        </w:rPr>
      </w:pPr>
      <w:r w:rsidRPr="0025295F">
        <w:rPr>
          <w:rFonts w:ascii="Tahoma" w:hAnsi="Tahoma" w:cs="Tahoma"/>
          <w:szCs w:val="24"/>
          <w:cs/>
        </w:rPr>
        <w:t>ข้อตกลงของลูกค้าฉบับที่การปฏิเสธการเข้าร่วมมีผลบังคับใช้ ในกรณีที่ลูกค้ามีข้อตกลงหลายฉบับ</w:t>
      </w:r>
    </w:p>
    <w:p w14:paraId="1EEAB55B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3" w:name="_Toc123049607"/>
      <w:bookmarkStart w:id="174" w:name="_Toc155370865"/>
      <w:bookmarkStart w:id="175" w:name="_Toc230355641"/>
      <w:r w:rsidRPr="0025295F">
        <w:rPr>
          <w:rFonts w:ascii="Tahoma" w:hAnsi="Tahoma" w:cs="Tahoma"/>
          <w:cs/>
        </w:rPr>
        <w:t>ข้อมูลโทรคมนาคม</w:t>
      </w:r>
      <w:bookmarkEnd w:id="173"/>
      <w:bookmarkEnd w:id="174"/>
      <w:bookmarkEnd w:id="175"/>
    </w:p>
    <w:p w14:paraId="1C022CEE" w14:textId="77777777" w:rsidR="00367603" w:rsidRPr="00662E74" w:rsidRDefault="00367603" w:rsidP="00367603">
      <w:pPr>
        <w:rPr>
          <w:rFonts w:ascii="Leelawadee" w:hAnsi="Leelawadee" w:cs="Leelawadee"/>
        </w:rPr>
      </w:pPr>
      <w:bookmarkStart w:id="176" w:name="_Toc155370866"/>
      <w:proofErr w:type="spellStart"/>
      <w:r w:rsidRPr="00662E74">
        <w:rPr>
          <w:rFonts w:ascii="Leelawadee" w:hAnsi="Leelawadee" w:cs="Leelawadee"/>
        </w:rPr>
        <w:t>เท่าที่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62E74">
        <w:rPr>
          <w:rFonts w:ascii="Leelawadee" w:hAnsi="Leelawadee" w:cs="Leelawadee"/>
        </w:rPr>
        <w:t>กำลังประมวลผลปริมาณการเข้าชม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เนื้อหา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และข้อมูลส่วนบุคคลอื่นๆ</w:t>
      </w:r>
      <w:proofErr w:type="spellEnd"/>
      <w:r w:rsidRPr="00662E74">
        <w:rPr>
          <w:rFonts w:ascii="Leelawadee" w:hAnsi="Leelawadee" w:cs="Leelawadee"/>
        </w:rPr>
        <w:t xml:space="preserve"> ในการจัดหาผลิตภัณฑ์และบริการที่เข้าข่ายเป็นบริการโทรคมนาคมภายใต้กฎหมายที่ใช้บังคับ </w:t>
      </w:r>
      <w:proofErr w:type="spellStart"/>
      <w:r w:rsidRPr="00662E74">
        <w:rPr>
          <w:rFonts w:ascii="Leelawadee" w:hAnsi="Leelawadee" w:cs="Leelawadee"/>
        </w:rPr>
        <w:t>กรณีดังกล่าวก็อาจทำให้เกิดภาระหน้าที่ตามกฎหมายที่เฉพาะเจาะจง</w:t>
      </w:r>
      <w:proofErr w:type="spellEnd"/>
      <w:r w:rsidRPr="002829C0">
        <w:rPr>
          <w:rFonts w:ascii="Tahoma" w:hAnsi="Tahoma" w:cs="Tahoma"/>
        </w:rPr>
        <w:t xml:space="preserve"> </w:t>
      </w:r>
      <w:r>
        <w:t>Microsoft</w:t>
      </w:r>
      <w:r w:rsidRPr="002829C0">
        <w:rPr>
          <w:rFonts w:ascii="Tahoma" w:hAnsi="Tahoma" w:cs="Tahoma"/>
        </w:rPr>
        <w:t xml:space="preserve"> </w:t>
      </w:r>
      <w:r w:rsidRPr="00662E74">
        <w:rPr>
          <w:rFonts w:ascii="Leelawadee" w:hAnsi="Leelawadee" w:cs="Leelawadee"/>
        </w:rPr>
        <w:t xml:space="preserve">จะปฏิบัติตามกฎหมายและระเบียบข้อบังคับที่เฉพาะเจาะจงสำหรับโทรคมนาคมทั้งหมดที่มีผลใช้บังคับกับการจัดหาผลิตภัณฑ์และบริการ </w:t>
      </w:r>
      <w:proofErr w:type="spellStart"/>
      <w:r w:rsidRPr="00662E74">
        <w:rPr>
          <w:rFonts w:ascii="Leelawadee" w:hAnsi="Leelawadee" w:cs="Leelawadee"/>
        </w:rPr>
        <w:t>รวมถึงการแจ้งการละเมิดความปลอดภัย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ข้อบังคับในการคุ้มครองข้อมูลส่วนบุคคล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และความลับของโทรคมนาคม</w:t>
      </w:r>
      <w:proofErr w:type="spellEnd"/>
      <w:r w:rsidRPr="00662E74">
        <w:rPr>
          <w:rFonts w:ascii="Leelawadee" w:hAnsi="Leelawadee" w:cs="Leelawadee"/>
        </w:rPr>
        <w:t xml:space="preserve"> </w:t>
      </w:r>
      <w:proofErr w:type="spellStart"/>
      <w:r w:rsidRPr="00662E74">
        <w:rPr>
          <w:rFonts w:ascii="Leelawadee" w:hAnsi="Leelawadee" w:cs="Leelawadee"/>
        </w:rPr>
        <w:t>ลูกค้าต้องรับผิดชอบในการขอความยินยอมที่เหมาะสมจากผู้ใช้</w:t>
      </w:r>
      <w:proofErr w:type="spellEnd"/>
      <w:r w:rsidRPr="00662E74">
        <w:rPr>
          <w:rFonts w:ascii="Leelawadee" w:hAnsi="Leelawadee" w:cs="Leelawadee"/>
        </w:rPr>
        <w:t xml:space="preserve"> ที่เกี่ยวข้องกับการใช้ผลิตภัณฑ์และบริการที่เข้าข่ายเป็นบริการโทรคมนาคม</w:t>
      </w:r>
    </w:p>
    <w:p w14:paraId="79030A89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7" w:name="_Toc230355642"/>
      <w:r w:rsidRPr="0025295F">
        <w:rPr>
          <w:rFonts w:ascii="Tahoma" w:hAnsi="Tahoma" w:cs="Tahoma"/>
          <w:cs/>
        </w:rPr>
        <w:t>กฎหมายความเป็นส่วนตัวของผู้บริโภคในแคลิฟอร์เนีย (California Consumer Privacy Act หรือ CCPA)</w:t>
      </w:r>
      <w:bookmarkEnd w:id="166"/>
      <w:bookmarkEnd w:id="176"/>
      <w:bookmarkEnd w:id="177"/>
    </w:p>
    <w:p w14:paraId="04B83105" w14:textId="77777777" w:rsidR="00BC0FC3" w:rsidRPr="0025295F" w:rsidRDefault="00BC0FC3" w:rsidP="000A7045">
      <w:pPr>
        <w:rPr>
          <w:rFonts w:ascii="Tahoma" w:hAnsi="Tahoma" w:cs="Tahoma"/>
          <w:cs/>
        </w:rPr>
      </w:pPr>
      <w:bookmarkStart w:id="178" w:name="_Toc26972864"/>
      <w:bookmarkEnd w:id="167"/>
      <w:r w:rsidRPr="0025295F">
        <w:rPr>
          <w:rFonts w:ascii="Tahoma" w:hAnsi="Tahoma" w:cs="Tahoma"/>
          <w:cs/>
        </w:rPr>
        <w:t>หาก Microsoft กำลังประมวลผลข้อมูลส่วนบุคคลภายในขอบข่ายของ CCPA นี้ Microsoft ก็จะมีข้อผูกพันเพิ่มเติมดังต่อไปนี้ต่อลูกค้า Microsoft จะประมวลผลข้อมูลลูกค้า ข้อมูลบริการจากผู้เชี่ยวชาญ และข้อมูลส่วนบุคคลในนามของลูกค้า และจะไม่เก็บรักษา ใช้ หรือเปิดเผยข้อมูลดังกล่าวเพื่อวัตถุประสงค์อื่นใดนอกเหนือจากวัตถุประสงค์ที่ระบุไว้ในข้อกำหนด DPA และตามที่ได้รับอนุญาตภายใต้ CCPA รวมถึงภายใต้ข้อยกเว้นของ “การขาย” ใดๆ ไม่ว่าในกรณีใด Microsoft ก็จะไม่ขายข้อมูลใดๆ ดังกล่าว ข้อกำหนดของ CCPA เหล่านี้ไม่ได้จำกัดหรือลดข้อผูกพันใดๆ ในการคุ้มครองข้อมูลส่วนบุคคลซึ่ง Microsoft มีต่อลูกค้าในข้อกำหนด DPA, ข้อกำหนดผลิตภัณฑ์ หรือข้อตกลงอื่นๆ ระหว่าง Microsoft กับลูกค้า</w:t>
      </w:r>
    </w:p>
    <w:p w14:paraId="293D3B0D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79" w:name="_Toc42764849"/>
      <w:bookmarkStart w:id="180" w:name="_Toc155370867"/>
      <w:bookmarkStart w:id="181" w:name="_Toc230355643"/>
      <w:bookmarkStart w:id="182" w:name="_Hlk44323010"/>
      <w:r w:rsidRPr="0025295F">
        <w:rPr>
          <w:rFonts w:ascii="Tahoma" w:hAnsi="Tahoma" w:cs="Tahoma"/>
          <w:cs/>
        </w:rPr>
        <w:t>ข้อมูลทางชีวมิติ</w:t>
      </w:r>
      <w:bookmarkEnd w:id="179"/>
      <w:bookmarkEnd w:id="180"/>
      <w:bookmarkEnd w:id="181"/>
    </w:p>
    <w:p w14:paraId="2D0F17F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หากลูกค้าใช้ผลิตภัณฑ์และบริการเพื่อประมวลผลข้อมูลทางชีวมิติ ลูกค้าจะต้องรับผิดชอบในการ (i) ส่งคำบอกกล่าวให้กับเจ้าของข้อมูล รวมถึงเรื่องที่เกี่ยวข้องกับระยะเวลาเก็บรักษาข้อมูลและการทำลาย (ii) ได้รับความยินยอมจากเจ้าของข้อมูล และ (iii) ลบข้อมูลทางชีวมิติ ทั้งหมดนี้โดยเป็นไปตามความเหมาะสมและตามที่กำหนดไว้ภายใต้ข้อบังคับในการคุ้มครองข้อมูลส่วนบุคคลที่บังคับใช้ Microsoft จะประมวลผลข้อมูลทางชีวมิติดังกล่าวโดยปฏิบัติตามคำสั่งที่ได้รับการบันทึกของลูกค้า (ตามที่อธิบายไว้ในหัวข้อ “หน้าที่และความรับผิดชอบต่างๆ ของผู้ประมวลผลและผู้ควบคุม” ข้างต้น) </w:t>
      </w:r>
      <w:r w:rsidRPr="0025295F">
        <w:rPr>
          <w:rFonts w:ascii="Tahoma" w:hAnsi="Tahoma" w:cs="Tahoma"/>
          <w:cs/>
        </w:rPr>
        <w:lastRenderedPageBreak/>
        <w:t xml:space="preserve">และคุ้มครองข้อมูลทางชีวมิติดังกล่าวโดยสอดคล้องกับข้อกำหนดความปลอดภัยของข้อมูลและการคุ้มครองข้อมูลภายใต้ DPA นี้ เพื่อวัตถุประสงค์ของหัวข้อนี้ “ข้อมูลทางชีวมิติ” จะมีความหมายตามที่ระบุไว้ใน Article 4 ของ GDPR และคำที่เทียบเท่ากันในข้อบังคับในการคุ้มครองข้อมูลส่วนบุคคลอื่นๆ หากมี </w:t>
      </w:r>
    </w:p>
    <w:p w14:paraId="3717726A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83" w:name="_Toc155370868"/>
      <w:bookmarkStart w:id="184" w:name="_Toc230355644"/>
      <w:r w:rsidRPr="0025295F">
        <w:rPr>
          <w:rFonts w:ascii="Tahoma" w:hAnsi="Tahoma" w:cs="Tahoma"/>
          <w:cs/>
        </w:rPr>
        <w:t>บริการจากผู้เชี่ยวชาญเพิ่มเติม</w:t>
      </w:r>
      <w:bookmarkEnd w:id="183"/>
      <w:bookmarkEnd w:id="184"/>
    </w:p>
    <w:p w14:paraId="198D26E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เมื่อนำไปใช้ในหัวข้อที่ระบุไว้ด้านล่างนี้ คำว่า “บริการจากผู้เชี่ยวชาญ” ที่ให้คำจำกัดความไว้จะรวมถึงบริการจากผู้เชี่ยวชาญเพิ่มเติม และคำว่า “ข้อมูลบริการจากผู้เชี่ยวชาญ” ที่ให้คำจำกัดความไว้ก็จะรวมถึงข้อมูลที่ได้รับมาสำหรับบริการจากผู้เชี่ยวชาญเพิ่มเติม</w:t>
      </w:r>
    </w:p>
    <w:p w14:paraId="57191519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สำหรับบริการจากผู้เชี่ยวชาญเพิ่มเติม หัวข้อต่อไปนี้ของ DPA จะมีผลใช้บังคับในลักษณะเดียวกันกับที่มีผลใช้บังคับกับบริการจากผู้เชี่ยวชาญ กล่าวคือ “บทนำ”, “การปฏิบัติตามกฎหมาย”, “ลักษณะของการประมวลผล ความเป็นเจ้าของ”, “การเปิดเผยข้อมูลที่ได้รับการประมวลผล”, “การประมวลผลข้อมูลส่วนบุคคล; GDPR”, ย่อหน้าแรกของ “แนวปฏิบัติและนโยบายด้านความปลอดภัย”, “ความรับผิดชอบของลูกค้า”, “การแจ้งเหตุการณ์เกี่ยวกับความปลอดภัย”, “การถ่ายโอนข้อมูล” (รวมถึงข้อกำหนดเกี่ยวกับ Standard Contractual Clauses ค.ศ. 2021), ย่อหน้าที่สามของ “การเก็บรักษาและการลบข้อมูล”, “ความมุ่งมั่นด้านการรักษาความลับของผู้ประมวลผล”, “ประกาศและการควบคุมเกี่ยวกับการใช้ผู้ประมวลผลช่วง”, “HIPAA Business Associate” (เท่าที่มีผลใช้บังคับใน BAA), “กฎหมายความเป็นส่วนตัวของผู้บริโภคในแคลิฟอร์เนีย (California Consumer Privacy Act หรือ CCPA)”, “ข้อมูลทางชีวมิติ”, “วิธีติดต่อ Microsoft”, “ภาคผนวก B – เจ้าของข้อมูลและประเภทของข้อมูลส่วนบุคคล” และ “ภาคผนวก C – เอกสารแนบท้ายเกี่ยวกับมาตรการปกป้องเพิ่มเติม” </w:t>
      </w:r>
    </w:p>
    <w:p w14:paraId="784B42FC" w14:textId="77777777" w:rsidR="00BC0FC3" w:rsidRPr="0025295F" w:rsidRDefault="00BC0FC3" w:rsidP="001C3F49">
      <w:pPr>
        <w:pStyle w:val="Heading2"/>
        <w:rPr>
          <w:rFonts w:ascii="Tahoma" w:hAnsi="Tahoma" w:cs="Tahoma"/>
          <w:cs/>
        </w:rPr>
      </w:pPr>
      <w:bookmarkStart w:id="185" w:name="_Toc155370869"/>
      <w:bookmarkStart w:id="186" w:name="_Toc230355645"/>
      <w:bookmarkEnd w:id="182"/>
      <w:r w:rsidRPr="0025295F">
        <w:rPr>
          <w:rFonts w:ascii="Tahoma" w:hAnsi="Tahoma" w:cs="Tahoma"/>
          <w:cs/>
        </w:rPr>
        <w:t>วิธีติดต่อ Microsoft</w:t>
      </w:r>
      <w:bookmarkEnd w:id="168"/>
      <w:bookmarkEnd w:id="169"/>
      <w:bookmarkEnd w:id="170"/>
      <w:bookmarkEnd w:id="178"/>
      <w:bookmarkEnd w:id="185"/>
      <w:bookmarkEnd w:id="186"/>
    </w:p>
    <w:p w14:paraId="7A55B4C1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 xml:space="preserve">หากลูกค้าเชื่อว่า Microsoft ไม่ได้กำลังปฏิบัติตามข้อผูกพันของตนในเรื่องความเป็นส่วนตัวหรือความปลอดภัย ลูกค้าก็สามารถติดต่อฝ่ายสนับสนุนลูกค้าหรือใช้แบบฟอร์มบนเว็บความเป็นส่วนตัวของ Microsoft ได้ ซึ่งมีอยู่ที่ </w:t>
      </w:r>
      <w:hyperlink r:id="rId14" w:history="1">
        <w:r w:rsidRPr="0025295F">
          <w:rPr>
            <w:rStyle w:val="Hyperlink"/>
            <w:rFonts w:ascii="Tahoma" w:hAnsi="Tahoma" w:cs="Tahoma"/>
            <w:szCs w:val="18"/>
            <w:cs/>
          </w:rPr>
          <w:t>http://go.microsoft.com/?linkid=9846224</w:t>
        </w:r>
      </w:hyperlink>
      <w:r w:rsidRPr="0025295F">
        <w:rPr>
          <w:rFonts w:ascii="Tahoma" w:hAnsi="Tahoma" w:cs="Tahoma"/>
          <w:cs/>
        </w:rPr>
        <w:t xml:space="preserve"> ที่อยู่สำหรับส่งจดหมายถึง Microsoft คือ </w:t>
      </w:r>
    </w:p>
    <w:p w14:paraId="45045004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b/>
          <w:bCs/>
          <w:cs/>
        </w:rPr>
        <w:t>Microsoft Enterprise Service Privacy</w:t>
      </w:r>
    </w:p>
    <w:p w14:paraId="517E85B0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Corporation</w:t>
      </w:r>
    </w:p>
    <w:p w14:paraId="7DDBA1C7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One Microsoft Way</w:t>
      </w:r>
    </w:p>
    <w:p w14:paraId="6DDA3E42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</w:rPr>
      </w:pPr>
      <w:r w:rsidRPr="0025295F">
        <w:rPr>
          <w:rFonts w:ascii="Tahoma" w:hAnsi="Tahoma" w:cs="Tahoma"/>
          <w:cs/>
        </w:rPr>
        <w:t>Redmond, Washington 98052 USA</w:t>
      </w:r>
    </w:p>
    <w:p w14:paraId="40BC3BCD" w14:textId="77777777" w:rsidR="000A7045" w:rsidRPr="0025295F" w:rsidRDefault="000A7045" w:rsidP="000A7045">
      <w:pPr>
        <w:spacing w:after="0" w:line="240" w:lineRule="auto"/>
        <w:rPr>
          <w:rFonts w:ascii="Tahoma" w:hAnsi="Tahoma" w:cs="Tahoma"/>
        </w:rPr>
      </w:pPr>
    </w:p>
    <w:p w14:paraId="68936AA0" w14:textId="77777777" w:rsidR="00BC0FC3" w:rsidRPr="0025295F" w:rsidRDefault="00BC0FC3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Ireland Operations Limited เป็นตัวแทนของ Microsoft ในด้านการคุ้มครองข้อมูลส่วนบุคคลสำหรับเขตเศรษฐกิจยุโรปและสวิตเซอร์แลนด์ โดยสามารถติดต่อตัวแทนด้านความเป็นส่วนตัวของ Microsoft Ireland Operations Limited ได้ตามที่อยู่ต่อไปนี้</w:t>
      </w:r>
    </w:p>
    <w:p w14:paraId="7A6E77AE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b/>
          <w:bCs/>
          <w:cs/>
        </w:rPr>
        <w:t>Microsoft Ireland Operations, Ltd.</w:t>
      </w:r>
    </w:p>
    <w:p w14:paraId="7AF23C34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Attn: Data Protection</w:t>
      </w:r>
    </w:p>
    <w:p w14:paraId="39FC899B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One Microsoft Place</w:t>
      </w:r>
    </w:p>
    <w:p w14:paraId="2837DCBF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South County Business Park</w:t>
      </w:r>
    </w:p>
    <w:p w14:paraId="021C5246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Leopardstown,</w:t>
      </w:r>
    </w:p>
    <w:p w14:paraId="138CF477" w14:textId="77777777" w:rsidR="00BC0FC3" w:rsidRPr="0025295F" w:rsidRDefault="00BC0FC3" w:rsidP="000A7045">
      <w:pPr>
        <w:spacing w:after="0" w:line="240" w:lineRule="auto"/>
        <w:rPr>
          <w:rFonts w:ascii="Tahoma" w:hAnsi="Tahoma" w:cs="Tahoma"/>
        </w:rPr>
      </w:pPr>
      <w:r w:rsidRPr="0025295F">
        <w:rPr>
          <w:rFonts w:ascii="Tahoma" w:hAnsi="Tahoma" w:cs="Tahoma"/>
          <w:cs/>
        </w:rPr>
        <w:t>Dublin 18, D18 P521, Ireland</w:t>
      </w:r>
      <w:bookmarkStart w:id="187" w:name="_Hlk495669384"/>
      <w:bookmarkStart w:id="188" w:name="_Toc431459514"/>
      <w:bookmarkStart w:id="189" w:name="DataProcessingTerms"/>
      <w:bookmarkStart w:id="190" w:name="_Toc489605587"/>
    </w:p>
    <w:p w14:paraId="6F6C28A4" w14:textId="77777777" w:rsidR="00274DF9" w:rsidRDefault="00274DF9">
      <w:pPr>
        <w:tabs>
          <w:tab w:val="clear" w:pos="9360"/>
        </w:tabs>
        <w:spacing w:line="259" w:lineRule="auto"/>
        <w:rPr>
          <w:rFonts w:ascii="Tahoma" w:eastAsiaTheme="majorEastAsia" w:hAnsi="Tahoma" w:cs="Tahoma"/>
          <w:color w:val="225B62"/>
          <w:sz w:val="52"/>
          <w:szCs w:val="44"/>
          <w:cs/>
        </w:rPr>
      </w:pPr>
      <w:bookmarkStart w:id="191" w:name="_Toc155370870"/>
      <w:bookmarkEnd w:id="187"/>
      <w:bookmarkEnd w:id="188"/>
      <w:bookmarkEnd w:id="189"/>
      <w:bookmarkEnd w:id="190"/>
      <w:r>
        <w:rPr>
          <w:rFonts w:ascii="Tahoma" w:hAnsi="Tahoma" w:cs="Tahoma"/>
        </w:rPr>
        <w:lastRenderedPageBreak/>
        <w:br w:type="page"/>
      </w:r>
    </w:p>
    <w:p w14:paraId="40968394" w14:textId="461A0630" w:rsidR="001C3F49" w:rsidRPr="0025295F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192" w:name="_Toc230355646"/>
      <w:proofErr w:type="spellStart"/>
      <w:r w:rsidRPr="0025295F">
        <w:rPr>
          <w:rFonts w:ascii="Tahoma" w:hAnsi="Tahoma" w:cs="Tahoma"/>
          <w:cs/>
        </w:rPr>
        <w:lastRenderedPageBreak/>
        <w:t>ภาคผนวก</w:t>
      </w:r>
      <w:proofErr w:type="spellEnd"/>
      <w:r w:rsidRPr="0025295F">
        <w:rPr>
          <w:rFonts w:ascii="Tahoma" w:hAnsi="Tahoma" w:cs="Tahoma"/>
          <w:cs/>
        </w:rPr>
        <w:t xml:space="preserve"> A – </w:t>
      </w:r>
      <w:proofErr w:type="spellStart"/>
      <w:r w:rsidRPr="0025295F">
        <w:rPr>
          <w:rFonts w:ascii="Tahoma" w:hAnsi="Tahoma" w:cs="Tahoma"/>
          <w:cs/>
        </w:rPr>
        <w:t>มาตรการรักษาความปลอดภัย</w:t>
      </w:r>
      <w:bookmarkEnd w:id="191"/>
      <w:bookmarkEnd w:id="192"/>
      <w:proofErr w:type="spellEnd"/>
    </w:p>
    <w:p w14:paraId="6942953D" w14:textId="77777777" w:rsidR="001C3F49" w:rsidRPr="0025295F" w:rsidRDefault="001C3F49" w:rsidP="000A7045">
      <w:pPr>
        <w:rPr>
          <w:rFonts w:ascii="Tahoma" w:hAnsi="Tahoma" w:cs="Tahoma"/>
          <w:cs/>
        </w:rPr>
      </w:pPr>
      <w:r w:rsidRPr="0025295F">
        <w:rPr>
          <w:rFonts w:ascii="Tahoma" w:hAnsi="Tahoma" w:cs="Tahoma"/>
          <w:cs/>
        </w:rPr>
        <w:t>Microsoft ได้บังคับใช้และจะรักษาไว้ซึ่งมาตรการรักษาความปลอดภัยต่อไปนี้สำหรับข้อมูลลูกค้าใน Core Online Services และข้อมูลบริการจากผู้เชี่ยวชาญ ซึ่งคือมาตรการที่เป็นความรับผิดชอบเพียงอย่างเดียวของ Microsoft ในเรื่องความปลอดภัยของข้อมูลดังกล่าว ทั้งนี้ โดยสอดคล้องกับข้อผูกพันเรื่องความปลอดภัยใน DPA นี้ (รวมถึงข้อกำหนดของ GDPR)</w:t>
      </w:r>
    </w:p>
    <w:tbl>
      <w:tblPr>
        <w:tblStyle w:val="TableGrid"/>
        <w:tblW w:w="5000" w:type="pct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269"/>
        <w:gridCol w:w="8521"/>
      </w:tblGrid>
      <w:tr w:rsidR="001C3F49" w:rsidRPr="00285F34" w14:paraId="51E14348" w14:textId="77777777" w:rsidTr="000A7045">
        <w:trPr>
          <w:tblHeader/>
        </w:trPr>
        <w:tc>
          <w:tcPr>
            <w:tcW w:w="1032" w:type="pct"/>
            <w:shd w:val="clear" w:color="auto" w:fill="B9DCD2"/>
          </w:tcPr>
          <w:p w14:paraId="3A642226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โดเมน</w:t>
            </w:r>
          </w:p>
        </w:tc>
        <w:tc>
          <w:tcPr>
            <w:tcW w:w="3968" w:type="pct"/>
            <w:shd w:val="clear" w:color="auto" w:fill="B9DCD2"/>
          </w:tcPr>
          <w:p w14:paraId="2E7ECF3E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แนวทางปฏิบัติ</w:t>
            </w:r>
          </w:p>
        </w:tc>
      </w:tr>
      <w:tr w:rsidR="001C3F49" w:rsidRPr="00285F34" w14:paraId="6767F6EE" w14:textId="77777777" w:rsidTr="00AD7F89">
        <w:tc>
          <w:tcPr>
            <w:tcW w:w="1032" w:type="pct"/>
            <w:vAlign w:val="center"/>
          </w:tcPr>
          <w:p w14:paraId="49DEFF1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การจัดระเบียบในเรื่องความปลอดภัยของข้อมูล</w:t>
            </w:r>
          </w:p>
        </w:tc>
        <w:tc>
          <w:tcPr>
            <w:tcW w:w="3968" w:type="pct"/>
          </w:tcPr>
          <w:p w14:paraId="0AEDF333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ความเป็นเจ้าของเกี่ยวกับการรักษาความปลอดภัย</w:t>
            </w:r>
            <w:r w:rsidRPr="0025295F">
              <w:rPr>
                <w:rFonts w:ascii="Tahoma" w:hAnsi="Tahoma" w:cs="Tahoma"/>
                <w:cs/>
              </w:rPr>
              <w:t xml:space="preserve"> Microsoft ได้แต่งตั้งเจ้าหน้าที่รักษาความปลอดภัยตั้งแต่หนึ่งรายขึ้นไปซึ่งมีหน้าที่รับผิดชอบในการประสานงานและติดตามตรวจสอบกฎเกณฑ์และกระบวนการรักษาความปลอดภัย</w:t>
            </w:r>
          </w:p>
          <w:p w14:paraId="6597A213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หน้าที่และความรับผิดชอบด้านความปลอดภัย</w:t>
            </w:r>
            <w:r w:rsidRPr="0025295F">
              <w:rPr>
                <w:rFonts w:ascii="Tahoma" w:hAnsi="Tahoma" w:cs="Tahoma"/>
                <w:cs/>
              </w:rPr>
              <w:t xml:space="preserve"> บุคลากรของ Microsoft ที่สามารถเข้าถึงข้อมูลลูกค้าหรือข้อมูลบริการจากผู้เชี่ยวชาญได้จะมีภาระหน้าที่ในการรักษาความลับ</w:t>
            </w:r>
          </w:p>
          <w:p w14:paraId="053195BD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โปรแกรมการจัดการความเสี่ยง</w:t>
            </w:r>
            <w:r w:rsidRPr="0025295F">
              <w:rPr>
                <w:rFonts w:ascii="Tahoma" w:hAnsi="Tahoma" w:cs="Tahoma"/>
                <w:cs/>
              </w:rPr>
              <w:t xml:space="preserve"> Microsoft ได้ทำการประเมินความเสี่ยงก่อนที่จะประมวลผลข้อมูลลูกค้าหรือเปิดให้ใช้บริการของ Online Services และก่อนที่จะประมวลผลข้อมูลบริการจากผู้เชี่ยวชาญหรือเปิดให้ใช้บริการจากผู้เชี่ยวชาญ</w:t>
            </w:r>
          </w:p>
          <w:p w14:paraId="5A4A172D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เก็บรักษาเอกสารด้านความปลอดภัยของตนตามข้อกำหนดการเก็บรักษาเอกสารของตนหลังจากที่เอกสารดังกล่าวไม่มีผลบังคับใช้อีกต่อไป</w:t>
            </w:r>
          </w:p>
        </w:tc>
      </w:tr>
      <w:tr w:rsidR="001C3F49" w:rsidRPr="00285F34" w14:paraId="5A92B67F" w14:textId="77777777" w:rsidTr="00AD7F89">
        <w:tc>
          <w:tcPr>
            <w:tcW w:w="1032" w:type="pct"/>
            <w:vAlign w:val="center"/>
          </w:tcPr>
          <w:p w14:paraId="1A7903A5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การบริหารทรัพย์สิน</w:t>
            </w:r>
          </w:p>
        </w:tc>
        <w:tc>
          <w:tcPr>
            <w:tcW w:w="3968" w:type="pct"/>
          </w:tcPr>
          <w:p w14:paraId="2F8D9C19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บัญชีรายการทรัพย์สิน</w:t>
            </w:r>
            <w:r w:rsidRPr="0025295F">
              <w:rPr>
                <w:rFonts w:ascii="Tahoma" w:hAnsi="Tahoma" w:cs="Tahoma"/>
                <w:cs/>
              </w:rPr>
              <w:t xml:space="preserve"> Microsoft จะจัดทำบัญชีรายการทรัพย์สินของสื่อทั้งหมดซึ่งจัดเก็บข้อมูลลูกค้าหรือข้อมูลบริการจากผู้เชี่ยวชาญไว้ การเข้าถึงบัญชีรายการทรัพย์สินของสื่อดังกล่าวจะจำกัดให้เฉพาะบุคลากรของ Microsoft ที่ได้รับอนุญาตเป็นลายลักษณ์อักษรให้มีการเข้าถึงดังกล่าว</w:t>
            </w:r>
          </w:p>
          <w:p w14:paraId="66AA25AD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การจัดการทรัพย์สิน</w:t>
            </w:r>
          </w:p>
          <w:p w14:paraId="28743956" w14:textId="2C7A9CA2" w:rsidR="001C3F49" w:rsidRPr="0025295F" w:rsidRDefault="001C3F49" w:rsidP="000A7045">
            <w:pPr>
              <w:pStyle w:val="Tabletext"/>
              <w:numPr>
                <w:ilvl w:val="0"/>
                <w:numId w:val="61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</w:t>
            </w:r>
            <w:r w:rsidR="000A7045" w:rsidRPr="0025295F">
              <w:rPr>
                <w:rFonts w:ascii="Tahoma" w:hAnsi="Tahoma" w:cs="Tahoma"/>
              </w:rPr>
              <w:t xml:space="preserve"> </w:t>
            </w:r>
            <w:r w:rsidRPr="0025295F">
              <w:rPr>
                <w:rFonts w:ascii="Tahoma" w:hAnsi="Tahoma" w:cs="Tahoma"/>
                <w:cs/>
              </w:rPr>
              <w:t>จะจัดประเภทข้อมูลลูกค้าและข้อมูลบริการจากผู้เชี่ยวชาญเพื่อช่วยในการระบุชี้ข้อมูลดังกล่าว และเพื่อให้การเข้าถึงข้อมูลดังกล่าวอยู่ภายใต้การจำกัดอย่างเหมาะสม</w:t>
            </w:r>
          </w:p>
          <w:p w14:paraId="0DC869C4" w14:textId="4B9304FD" w:rsidR="001C3F49" w:rsidRPr="0025295F" w:rsidRDefault="001C3F49" w:rsidP="000A7045">
            <w:pPr>
              <w:pStyle w:val="Tabletext"/>
              <w:numPr>
                <w:ilvl w:val="0"/>
                <w:numId w:val="61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ได้กำหนดข้อจำกัดเกี่ยวกับการพิมพ์ข้อมูลลูกค้าและข้อมูลบริการจากผู้เชี่ยวชาญและมีระเบียบขั้นตอนสำหรับการกำจัดวัสดุสิ่งพิมพ์ที่มีข้อมูลดังกล่าวอยู่ในนั้น</w:t>
            </w:r>
          </w:p>
          <w:p w14:paraId="5C8E4FA8" w14:textId="77777777" w:rsidR="001C3F49" w:rsidRPr="0025295F" w:rsidRDefault="001C3F49" w:rsidP="000A7045">
            <w:pPr>
              <w:pStyle w:val="Tabletext"/>
              <w:numPr>
                <w:ilvl w:val="0"/>
                <w:numId w:val="61"/>
              </w:numPr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บุคลากรของ Microsoft จะต้องได้รับอนุญาตจาก Microsoft ก่อนที่จะจัดเก็บข้อมูลลูกค้าหรือข้อมูลบริการจากผู้เชี่ยวชาญบนอุปกรณ์พกพา เข้าถึงข้อมูลดังกล่าวแบบระยะไกล หรือประมวลผลข้อมูลดังกล่าวนอกสถานประกอบการของ Microsoft</w:t>
            </w:r>
          </w:p>
        </w:tc>
      </w:tr>
      <w:tr w:rsidR="001C3F49" w:rsidRPr="00285F34" w14:paraId="4EA3FBD5" w14:textId="77777777" w:rsidTr="00AD7F89">
        <w:tc>
          <w:tcPr>
            <w:tcW w:w="1032" w:type="pct"/>
            <w:vAlign w:val="center"/>
          </w:tcPr>
          <w:p w14:paraId="49701781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ความปลอดภัยของทรัพยากรบุคคล</w:t>
            </w:r>
          </w:p>
        </w:tc>
        <w:tc>
          <w:tcPr>
            <w:tcW w:w="3968" w:type="pct"/>
          </w:tcPr>
          <w:p w14:paraId="6C4282E2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การฝึกอบรมด้านความปลอดภัย</w:t>
            </w:r>
            <w:r w:rsidRPr="0025295F">
              <w:rPr>
                <w:rFonts w:ascii="Tahoma" w:hAnsi="Tahoma" w:cs="Tahoma"/>
                <w:cs/>
              </w:rPr>
              <w:t xml:space="preserve"> Microsoft ได้แจ้งให้บุคลากรของตนทราบถึงกระบวนการรักษาความปลอดภัยที่เกี่ยวข้องและบทบาทหน้าที่ของบุคลากรนั้นๆ Microsoft </w:t>
            </w:r>
            <w:r w:rsidRPr="0025295F">
              <w:rPr>
                <w:rFonts w:ascii="Tahoma" w:hAnsi="Tahoma" w:cs="Tahoma"/>
                <w:cs/>
              </w:rPr>
              <w:lastRenderedPageBreak/>
              <w:t>ยังแจ้งให้บุคลากรของตนทราบถึงผลที่อาจตามมาจากการฝ่าฝืนกฎเกณฑ์และกระบวนการรักษาความปลอดภัย Microsoft จะใช้เฉพาะข้อมูลที่ไม่ระบุชื่อในการฝึกอบรม</w:t>
            </w:r>
          </w:p>
        </w:tc>
      </w:tr>
      <w:tr w:rsidR="001C3F49" w:rsidRPr="00285F34" w14:paraId="0BB7D014" w14:textId="77777777" w:rsidTr="00AD7F89">
        <w:tc>
          <w:tcPr>
            <w:tcW w:w="1032" w:type="pct"/>
            <w:vAlign w:val="center"/>
          </w:tcPr>
          <w:p w14:paraId="0400EB3B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การรักษาความปลอดภัยทางกายภาพและสิ่งแวดล้อม</w:t>
            </w:r>
          </w:p>
        </w:tc>
        <w:tc>
          <w:tcPr>
            <w:tcW w:w="3968" w:type="pct"/>
          </w:tcPr>
          <w:p w14:paraId="324CE989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การเข้าถึงทางกายภาพไปยังสถานที่</w:t>
            </w:r>
            <w:r w:rsidRPr="0025295F">
              <w:rPr>
                <w:rFonts w:ascii="Tahoma" w:hAnsi="Tahoma" w:cs="Tahoma"/>
                <w:cs/>
              </w:rPr>
              <w:t xml:space="preserve"> Microsoft จะจำกัดการเข้าถึงสถานที่ซึ่งเป็นที่ตั้งของระบบสารสนเทศที่ประมวลผลข้อมูลลูกค้าหรือข้อมูลบริการจากผู้เชี่ยวชาญ โดยจะจำกัดไว้เฉพาะสำหรับบุคคลที่ได้รับอนุญาตซึ่งระบุชี้ตัวได้</w:t>
            </w:r>
          </w:p>
          <w:p w14:paraId="4BA801F6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การเข้าถึงทางกายภาพไปยังส่วนประกอบต่างๆ</w:t>
            </w:r>
            <w:r w:rsidRPr="0025295F">
              <w:rPr>
                <w:rFonts w:ascii="Tahoma" w:hAnsi="Tahoma" w:cs="Tahoma"/>
                <w:cs/>
              </w:rPr>
              <w:t xml:space="preserve"> Microsoft จะจัดทำบันทึกของสื่อขาเข้าและขาออกที่มีข้อมูลลูกค้าหรือข้อมูลบริการจากผู้เชี่ยวชาญอยู่ รวมถึงประเภทของสื่อ ผู้ส่ง/ผู้รับที่ได้รับอนุญาต วันที่และเวลา จำนวนของสื่อ และประเภทของข้อมูลดังกล่าวที่มีอยู่ในสื่อ</w:t>
            </w:r>
          </w:p>
          <w:p w14:paraId="0760285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การป้องกันการหยุดชะงัก</w:t>
            </w:r>
            <w:r w:rsidRPr="0025295F">
              <w:rPr>
                <w:rFonts w:ascii="Tahoma" w:hAnsi="Tahoma" w:cs="Tahoma"/>
                <w:cs/>
              </w:rPr>
              <w:t xml:space="preserve"> Microsoft จะใช้ระบบมาตรฐานของอุตสาหกรรมที่หลากหลายในการป้องกันการสูญหายของข้อมูล เนื่องด้วยแหล่งจ่ายพลังงานขัดข้องหรือสัญญาณรบกวนที่มาตามสาย</w:t>
            </w:r>
          </w:p>
          <w:p w14:paraId="0EF94424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การกำจัดส่วนประกอบ</w:t>
            </w:r>
            <w:r w:rsidRPr="0025295F">
              <w:rPr>
                <w:rFonts w:ascii="Tahoma" w:hAnsi="Tahoma" w:cs="Tahoma"/>
                <w:cs/>
              </w:rPr>
              <w:t xml:space="preserve"> Microsoft จะใช้กระบวนการมาตรฐานของอุตสาหกรรมเพื่อลบข้อมูลลูกค้าและข้อมูลบริการจากผู้เชี่ยวชาญเมื่อไม่จำเป็นต้องใช้ข้อมูลนั้นอีกต่อไป</w:t>
            </w:r>
          </w:p>
        </w:tc>
      </w:tr>
      <w:tr w:rsidR="001C3F49" w:rsidRPr="00285F34" w14:paraId="316F0A69" w14:textId="77777777" w:rsidTr="00AD7F89">
        <w:tc>
          <w:tcPr>
            <w:tcW w:w="1032" w:type="pct"/>
            <w:tcBorders>
              <w:bottom w:val="single" w:sz="4" w:space="0" w:color="auto"/>
            </w:tcBorders>
            <w:vAlign w:val="center"/>
          </w:tcPr>
          <w:p w14:paraId="25B64F2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การจัดการการสื่อสารและการปฏิบัติการ</w:t>
            </w:r>
          </w:p>
        </w:tc>
        <w:tc>
          <w:tcPr>
            <w:tcW w:w="3968" w:type="pct"/>
            <w:tcBorders>
              <w:bottom w:val="single" w:sz="4" w:space="0" w:color="auto"/>
            </w:tcBorders>
          </w:tcPr>
          <w:p w14:paraId="5E086F3A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นโยบายเกี่ยวกับการปฏิบัติการ</w:t>
            </w:r>
            <w:r w:rsidRPr="0025295F">
              <w:rPr>
                <w:rFonts w:ascii="Tahoma" w:hAnsi="Tahoma" w:cs="Tahoma"/>
                <w:cs/>
              </w:rPr>
              <w:t xml:space="preserve"> Microsoft จะเก็บรักษาเอกสารด้านความปลอดภัยที่อธิบายถึงมาตรการรักษาความปลอดภัยของตน กระบวนการที่เกี่ยวข้อง และความรับผิดชอบของบุคลากรของตนซึ่งสามารถเข้าถึงข้อมูลลูกค้าหรือข้อมูลบริการจากผู้เชี่ยวชาญได้</w:t>
            </w:r>
          </w:p>
          <w:p w14:paraId="049FE3E8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กระบวนการกู้คืนข้อมูล</w:t>
            </w:r>
          </w:p>
          <w:p w14:paraId="04F6FAF9" w14:textId="7F73F9A3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เก็บรักษาสำเนาของข้อมูลลูกค้าและข้อมูลบริการจากผู้เชี่ยวชาญหลายสำเนาซึ่งสามารถกู้คืนข้อมูลดังกล่าวได้ โดยจะทำอย่างต่อเนื่องและไม่น้อยกว่าสัปดาห์ละครั้งไม่ว่าในกรณีใดๆ (เว้นเสียแต่ว่าไม่ได้มีการปรับปรุงข้อมูลเกิดขึ้นในระหว่างช่วงเวลานั้น)</w:t>
            </w:r>
          </w:p>
          <w:p w14:paraId="1206E512" w14:textId="7D9EB66D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เก็บสำเนาของข้อมูลลูกค้าและข้อมูลบริการจากผู้เชี่ยวชาญและกระบวนการกู้คืนข้อมูลไว้ในสถานที่ซึ่งไม่ใช่พื้นที่ที่เป็นที่ตั้งของอุปกรณ์คอมพิวเตอร์หลักที่ประมวลผลข้อมูลลูกค้าและข้อมูลบริการจากผู้เชี่ยวชาญ</w:t>
            </w:r>
          </w:p>
          <w:p w14:paraId="2D8EA960" w14:textId="658C46BD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มีกระบวนการที่เฉพาะเจาะจงในการควบคุมการเข้าถึงสำเนาของข้อมูลลูกค้าและข้อมูลบริการจากผู้เชี่ยวชาญ</w:t>
            </w:r>
          </w:p>
          <w:p w14:paraId="55048670" w14:textId="1FC354BF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จะตรวจสอบกระบวนการกู้คืนข้อมูลในทุกๆ หกเดือนเป็นอย่างน้อย ยกเว้นกระบวนการกู้คืนข้อมูลสำหรับบริการจากผู้เชี่ยวชาญและสำหรับ Azure Government Services ซึ่งจะมีการตรวจสอบทุกๆ สิบสองเดือน</w:t>
            </w:r>
          </w:p>
          <w:p w14:paraId="29A66A3B" w14:textId="6C871069" w:rsidR="001C3F49" w:rsidRPr="0025295F" w:rsidRDefault="001C3F49" w:rsidP="000A7045">
            <w:pPr>
              <w:pStyle w:val="Tabletext"/>
              <w:numPr>
                <w:ilvl w:val="0"/>
                <w:numId w:val="62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จะบันทึกการดำเนินการจัดเก็บข้อมูล รวมถึงบุคคลผู้รับผิดชอบ คำอธิบายข้อมูลที่จัดเก็บ และในกรณีที่เกี่ยวข้อง จะรวมถึงบุคคลผู้รับผิดชอบและข้อมูลใดบ้าง (หากมี) ที่ต้องนำเข้าด้วยตัวเองในกระบวนการกู้คืนข้อมูล</w:t>
            </w:r>
          </w:p>
          <w:p w14:paraId="7046105A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lastRenderedPageBreak/>
              <w:t>ซอฟต์แวร์ที่เป็นอันตราย</w:t>
            </w:r>
            <w:r w:rsidRPr="0025295F">
              <w:rPr>
                <w:rFonts w:ascii="Tahoma" w:hAnsi="Tahoma" w:cs="Tahoma"/>
                <w:cs/>
              </w:rPr>
              <w:t xml:space="preserve"> Microsoft มีระบบควบคุมที่ป้องกันมัลแวร์เพื่อช่วยในการหลีกเลี่ยงซอฟต์แวร์ที่เป็นอันตรายซึ่งเข้าถึงข้อมูลลูกค้าและข้อมูลบริการจากผู้เชี่ยวชาญโดยไม่ได้รับอนุญาต รวมถึงซอฟต์แวร์ที่เป็นอันตรายซึ่งมีที่มาจากเครือข่ายสาธารณะ</w:t>
            </w:r>
          </w:p>
          <w:p w14:paraId="4AEE525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ข้อมูลข้ามเขตแดน</w:t>
            </w:r>
          </w:p>
          <w:p w14:paraId="33DABBC9" w14:textId="26A98CE9" w:rsidR="001C3F49" w:rsidRPr="0025295F" w:rsidRDefault="001C3F49" w:rsidP="000A7045">
            <w:pPr>
              <w:pStyle w:val="Tabletext"/>
              <w:numPr>
                <w:ilvl w:val="0"/>
                <w:numId w:val="63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จะเข้ารหัส หรือจัดการให้ลูกค้าสามารถเข้ารหัสข้อมูลลูกค้าและข้อมูลบริการจากผู้เชี่ยวชาญที่ส่งผ่านเครือข่ายสาธารณะได้</w:t>
            </w:r>
          </w:p>
          <w:p w14:paraId="6962ED7A" w14:textId="09CDF79C" w:rsidR="001C3F49" w:rsidRPr="0025295F" w:rsidRDefault="001C3F49" w:rsidP="000A7045">
            <w:pPr>
              <w:pStyle w:val="Tabletext"/>
              <w:numPr>
                <w:ilvl w:val="0"/>
                <w:numId w:val="63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จะจำกัดการเข้าถึงข้อมูลลูกค้าและข้อมูลบริการจากผู้เชี่ยวชาญในสื่อที่นำออกนอกสถานที่ของตน</w:t>
            </w:r>
          </w:p>
          <w:p w14:paraId="133D4AE6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การบันทึกเหตุการณ์</w:t>
            </w:r>
            <w:r w:rsidRPr="0025295F">
              <w:rPr>
                <w:rFonts w:ascii="Tahoma" w:hAnsi="Tahoma" w:cs="Tahoma"/>
                <w:cs/>
              </w:rPr>
              <w:t xml:space="preserve"> Microsoft จะบันทึก หรือจัดการให้ลูกค้าสามารถบันทึกการเข้าถึงและการใช้ระบบสารสนเทศที่มีข้อมูลลูกค้าหรือข้อมูลบริการจากผู้เชี่ยวชาญอยู่ โดยลงทะเบียน ID การเข้าถึง, เวลา, การได้รับอนุญาตหรือถูกปฏิเสธ และกิจกรรมที่เกี่ยวข้อง</w:t>
            </w:r>
          </w:p>
        </w:tc>
      </w:tr>
      <w:tr w:rsidR="001C3F49" w:rsidRPr="00285F34" w14:paraId="459A2EF5" w14:textId="77777777" w:rsidTr="00AD7F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221C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การควบคุมการเข้าถึง</w:t>
            </w:r>
          </w:p>
        </w:tc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35FB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นโยบายการเข้าถึง</w:t>
            </w:r>
            <w:r w:rsidRPr="0025295F">
              <w:rPr>
                <w:rFonts w:ascii="Tahoma" w:hAnsi="Tahoma" w:cs="Tahoma"/>
                <w:cs/>
              </w:rPr>
              <w:t xml:space="preserve"> Microsoft จะจัดทำบันทึกเกี่ยวกับสิทธิพิเศษด้านความปลอดภัยของบุคคลที่สามารถเข้าถึงข้อมูลลูกค้าหรือข้อมูลบริการจากผู้เชี่ยวชาญได้</w:t>
            </w:r>
          </w:p>
          <w:p w14:paraId="39AFC5A9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การให้อนุญาตการเข้าถึง</w:t>
            </w:r>
          </w:p>
          <w:p w14:paraId="273EB864" w14:textId="10468B9E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จะจัดทำและคอยปรับปรุงบันทึกเกี่ยวกับบุคลากรที่ได้รับอนุญาตให้เข้าถึงระบบของ Microsoft ที่มีข้อมูลลูกค้าหรือข้อมูลบริการจากผู้เชี่ยวชาญอยู่</w:t>
            </w:r>
          </w:p>
          <w:p w14:paraId="2C349F8F" w14:textId="6E11ECC5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จะยกเลิกหลักฐานประกอบการพิสูจน์ยืนยันตัวตนที่ไม่ได้ใช้มาเป็นระยะเวลาหนึ่งโดยไม่เกินหกเดือน</w:t>
            </w:r>
          </w:p>
          <w:p w14:paraId="79D9F282" w14:textId="023C1040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 xml:space="preserve">Microsoft จะระบุชี้พนักงานเหล่านั้นที่สามารถให้ เปลี่ยนแปลง หรือยกเลิกการเข้าถึงที่ได้รับอนุญาตไปยังข้อมูลหรือแหล่งข้อมูลได้ </w:t>
            </w:r>
          </w:p>
          <w:p w14:paraId="393962F5" w14:textId="4C5B2A8B" w:rsidR="001C3F49" w:rsidRPr="0025295F" w:rsidRDefault="001C3F49" w:rsidP="000A7045">
            <w:pPr>
              <w:pStyle w:val="Tabletext"/>
              <w:numPr>
                <w:ilvl w:val="0"/>
                <w:numId w:val="64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ให้แน่ใจว่าในกรณีที่มีบุคคลมากกว่าหนึ่งคนสามารถเข้าถึงระบบที่มีข้อมูลลูกค้าหรือข้อมูลบริการจากผู้เชี่ยวชาญอยู่ บุคคลเหล่านั้นจะมีรหัสระบุตัวตน/การเข้าสู่ระบบที่แยกต่างหากจากกัน</w:t>
            </w:r>
          </w:p>
          <w:p w14:paraId="6996230C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สิทธิพิเศษที่น้อยที่สุด</w:t>
            </w:r>
          </w:p>
          <w:p w14:paraId="3FCB7F97" w14:textId="6D8AFDC8" w:rsidR="001C3F49" w:rsidRPr="0025295F" w:rsidRDefault="001C3F49" w:rsidP="000A7045">
            <w:pPr>
              <w:pStyle w:val="Tabletext"/>
              <w:numPr>
                <w:ilvl w:val="0"/>
                <w:numId w:val="65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 xml:space="preserve">บุคลากรด้านการสนับสนุนทางเทคนิคจะได้รับอนุญาตให้เข้าถึงข้อมูลลูกค้าและข้อมูลบริการจากผู้เชี่ยวชาญเฉพาะในกรณีที่จำเป็นเท่านั้น </w:t>
            </w:r>
          </w:p>
          <w:p w14:paraId="7CEAA3D6" w14:textId="37DA9C44" w:rsidR="001C3F49" w:rsidRPr="0025295F" w:rsidRDefault="001C3F49" w:rsidP="000A7045">
            <w:pPr>
              <w:pStyle w:val="Tabletext"/>
              <w:numPr>
                <w:ilvl w:val="0"/>
                <w:numId w:val="65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ำกัดการเข้าถึงข้อมูลลูกค้าและข้อมูลบริการจากผู้เชี่ยวชาญไว้เฉพาะสำหรับบุคคลที่จำเป็นต้องมีการเข้าถึงดังกล่าวเพื่อดำเนินงานของตนเท่านั้น</w:t>
            </w:r>
          </w:p>
          <w:p w14:paraId="509C3CBB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ความสมบูรณ์และการรักษาความลับ</w:t>
            </w:r>
          </w:p>
          <w:p w14:paraId="14D2B2AB" w14:textId="03AB111D" w:rsidR="001C3F49" w:rsidRPr="0025295F" w:rsidRDefault="001C3F49" w:rsidP="00C62B94">
            <w:pPr>
              <w:pStyle w:val="Tabletext"/>
              <w:numPr>
                <w:ilvl w:val="0"/>
                <w:numId w:val="66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Microsoft จะกำชับให้บุคลากรของ Microsoft ปิดใช้งานเซสชันด้านการดูแลระบบเมื่อออกจากสถานที่ที่ Microsoft ควบคุมหรือเมื่อปล่อยคอมพิวเตอร์ทิ้งไว้โดยไม่มีการดูแล</w:t>
            </w:r>
          </w:p>
          <w:p w14:paraId="721D10B3" w14:textId="53A79C7A" w:rsidR="001C3F49" w:rsidRPr="0025295F" w:rsidRDefault="001C3F49" w:rsidP="00C62B94">
            <w:pPr>
              <w:pStyle w:val="Tabletext"/>
              <w:numPr>
                <w:ilvl w:val="0"/>
                <w:numId w:val="66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จะจัดเก็บรหัสผ่านในลักษณะที่ทำให้อ่านรหัสผ่านไม่ออกในขณะที่รหัสผ่านยังมีผลใช้ได้อยู่</w:t>
            </w:r>
          </w:p>
          <w:p w14:paraId="6016A746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การพิสูจน์ยืนยันตัวตน</w:t>
            </w:r>
          </w:p>
          <w:p w14:paraId="601C1932" w14:textId="714E91B6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ใช้แนวทางปฏิบัติมาตรฐานของอุตสาหกรรมในการระบุและพิสูจน์ยืนยันตัวตนผู้ใช้ซึ่งพยายามเข้าถึงระบบสารสนเทศ</w:t>
            </w:r>
          </w:p>
          <w:p w14:paraId="30FF7B2A" w14:textId="158E73FF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ในกรณีที่กลไกพิสูจน์ยืนยันตัวตนเป็นกลไกที่อาศัยรหัสผ่าน Microsoft จะกำหนดให้มีการเปลี่ยนรหัสผ่านใหม่อยู่เป็นประจำ</w:t>
            </w:r>
          </w:p>
          <w:p w14:paraId="5424D897" w14:textId="70CEEE69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ในกรณีที่กลไกพิสูจน์ยืนยันตัวตนเป็นกลไกที่อาศัยรหัสผ่าน Microsoft จะกำหนดให้รหัสผ่านมีความยาวของอักขระอย่างน้อยแปดตัว</w:t>
            </w:r>
          </w:p>
          <w:p w14:paraId="24960CFF" w14:textId="20CFA708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จะตรวจสอบให้แน่ใจว่ารหัสระบุตัวตนที่ยกเลิกการใช้หรือสิ้นอายุไปแล้วจะไม่มีการนำมาให้ผู้อื่นใช้</w:t>
            </w:r>
          </w:p>
          <w:p w14:paraId="2B7D5AF2" w14:textId="2CEB6862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จะตรวจสอบ หรือจัดการให้ลูกค้าสามารถตรวจสอบได้ถึงการพยายามเข้าถึงระบบสารสนเทศซ้ำแล้วซ้ำเล่าโดยใช้รหัสผ่านที่ไม่ถูกต้อง</w:t>
            </w:r>
          </w:p>
          <w:p w14:paraId="0316B442" w14:textId="30456DED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คงไว้ซึ่งกระบวนการมาตรฐานของอุตสาหกรรมในการยกเลิกรหัสผ่านที่ได้นำไปใช้ในทางเสียหายหรือถูกเปิดเผยโดยไม่ได้ตั้งใจ</w:t>
            </w:r>
          </w:p>
          <w:p w14:paraId="190E0040" w14:textId="23081852" w:rsidR="001C3F49" w:rsidRPr="0025295F" w:rsidRDefault="001C3F49" w:rsidP="00C62B94">
            <w:pPr>
              <w:pStyle w:val="Tabletext"/>
              <w:numPr>
                <w:ilvl w:val="0"/>
                <w:numId w:val="67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จะใช้แนวทางการคุ้มครองรหัสผ่านที่เป็นมาตรฐานของอุตสาหกรรม รวมถึงแนวทางที่มีขึ้นเพื่อรักษาความลับและความสมบูรณ์ของรหัสผ่านเมื่อมีการโอนและแจกจ่ายรหัสผ่าน และระหว่างการจัดเก็บ</w:t>
            </w:r>
          </w:p>
          <w:p w14:paraId="492C5A8A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การออกแบบเครือข่าย</w:t>
            </w:r>
            <w:r w:rsidRPr="0025295F">
              <w:rPr>
                <w:rFonts w:ascii="Tahoma" w:hAnsi="Tahoma" w:cs="Tahoma"/>
                <w:cs/>
              </w:rPr>
              <w:t xml:space="preserve"> Microsoft มีระบบควบคุมเพื่อหลีกเลี่ยงการที่บุคคลจะเข้ามามีสิทธิในการเข้าถึงซึ่งไม่ได้โอนให้บุคคลนั้น เพื่อเข้าถึงข้อมูลลูกค้าหรือข้อมูลบริการจากผู้เชี่ยวชาญที่ตนไม่ได้รับอนุญาตให้เข้าถึง</w:t>
            </w:r>
          </w:p>
        </w:tc>
      </w:tr>
      <w:tr w:rsidR="001C3F49" w:rsidRPr="00285F34" w14:paraId="6AFA7A22" w14:textId="77777777" w:rsidTr="00AD7F89">
        <w:tc>
          <w:tcPr>
            <w:tcW w:w="1032" w:type="pct"/>
            <w:tcBorders>
              <w:top w:val="single" w:sz="4" w:space="0" w:color="auto"/>
            </w:tcBorders>
            <w:vAlign w:val="center"/>
          </w:tcPr>
          <w:p w14:paraId="47084A24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การจัดการเหตุการณ์เกี่ยวกับความปลอดภัยของข้อมูล</w:t>
            </w:r>
          </w:p>
        </w:tc>
        <w:tc>
          <w:tcPr>
            <w:tcW w:w="3968" w:type="pct"/>
            <w:tcBorders>
              <w:top w:val="single" w:sz="4" w:space="0" w:color="auto"/>
            </w:tcBorders>
          </w:tcPr>
          <w:p w14:paraId="24111874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t>กระบวนการรับมือกับเหตุการณ์</w:t>
            </w:r>
          </w:p>
          <w:p w14:paraId="3EE3D7A8" w14:textId="67B8E29B" w:rsidR="001C3F49" w:rsidRPr="0025295F" w:rsidRDefault="001C3F49" w:rsidP="00C62B94">
            <w:pPr>
              <w:pStyle w:val="Tabletext"/>
              <w:numPr>
                <w:ilvl w:val="0"/>
                <w:numId w:val="68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จะจัดทำบันทึกเกี่ยวกับการละเมิดความปลอดภัยโดยมีคำอธิบายถึงการละเมิด ระยะเวลา ผลที่ตามมาจากการละเมิด ชื่อผู้รายงานและบุคคลที่รับการรายงาน รวมทั้งกระบวนการในการกู้คืนข้อมูล</w:t>
            </w:r>
          </w:p>
          <w:p w14:paraId="45D526BE" w14:textId="5FEF908D" w:rsidR="001C3F49" w:rsidRPr="0025295F" w:rsidRDefault="001C3F49" w:rsidP="00C62B94">
            <w:pPr>
              <w:pStyle w:val="Tabletext"/>
              <w:numPr>
                <w:ilvl w:val="0"/>
                <w:numId w:val="68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สำหรับการละเมิดความปลอดภัยแต่ละครั้งที่เป็นเหตุการณ์เกี่ยวกับความปลอดภัย ก็จะมีการแจ้งเตือนจาก Microsoft (ตามที่อธิบายไว้ในหัวข้อ “การแจ้งเหตุการณ์เกี่ยวกับความปลอดภัย” ข้างต้น) โดยปราศจากความล่าช้าที่ไม่สมควร ภายในเวลา 72 ชั่วโมง ไม่ว่าในกรณีใดๆ</w:t>
            </w:r>
          </w:p>
          <w:p w14:paraId="1D3C1148" w14:textId="59769CF9" w:rsidR="001C3F49" w:rsidRPr="0025295F" w:rsidRDefault="001C3F49" w:rsidP="00C62B94">
            <w:pPr>
              <w:pStyle w:val="Tabletext"/>
              <w:numPr>
                <w:ilvl w:val="0"/>
                <w:numId w:val="68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จะติดตาม หรือจัดการให้ลูกค้าสามารถติดตามการเปิดเผยข้อมูลลูกค้าและข้อมูลบริการจากผู้เชี่ยวชาญได้ รวมถึงเรื่องที่ว่าข้อมูลใดที่มีการเปิดเผย เปิดเผยต่อใคร และเมื่อใด</w:t>
            </w:r>
          </w:p>
          <w:p w14:paraId="246FAADC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b/>
                <w:bCs/>
                <w:cs/>
              </w:rPr>
              <w:lastRenderedPageBreak/>
              <w:t>การตรวจสอบบริการ</w:t>
            </w:r>
            <w:r w:rsidRPr="0025295F">
              <w:rPr>
                <w:rFonts w:ascii="Tahoma" w:hAnsi="Tahoma" w:cs="Tahoma"/>
                <w:cs/>
              </w:rPr>
              <w:t xml:space="preserve"> บุคลากรด้านความปลอดภัยของ Microsoft จะตรวจสอบบันทึกทุกหกเดือนเป็นอย่างน้อยเพื่อเสนอวิธีดำเนินการแก้ไขหากจำเป็น</w:t>
            </w:r>
          </w:p>
        </w:tc>
      </w:tr>
      <w:tr w:rsidR="001C3F49" w:rsidRPr="00285F34" w14:paraId="0F5AADB4" w14:textId="77777777" w:rsidTr="00AD7F89">
        <w:tc>
          <w:tcPr>
            <w:tcW w:w="1032" w:type="pct"/>
            <w:vAlign w:val="center"/>
          </w:tcPr>
          <w:p w14:paraId="262C5DBE" w14:textId="77777777" w:rsidR="001C3F49" w:rsidRPr="0025295F" w:rsidRDefault="001C3F49" w:rsidP="000A7045">
            <w:pPr>
              <w:pStyle w:val="Tabletext"/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lastRenderedPageBreak/>
              <w:t>การจัดการเกี่ยวกับความต่อเนื่องทางธุรกิจ</w:t>
            </w:r>
          </w:p>
        </w:tc>
        <w:tc>
          <w:tcPr>
            <w:tcW w:w="3968" w:type="pct"/>
          </w:tcPr>
          <w:p w14:paraId="0F151160" w14:textId="4354AEC7" w:rsidR="001C3F49" w:rsidRPr="0025295F" w:rsidRDefault="001C3F49" w:rsidP="00C62B94">
            <w:pPr>
              <w:pStyle w:val="Tabletext"/>
              <w:numPr>
                <w:ilvl w:val="0"/>
                <w:numId w:val="69"/>
              </w:numPr>
              <w:rPr>
                <w:rFonts w:ascii="Tahoma" w:hAnsi="Tahoma" w:cs="Tahoma"/>
                <w:szCs w:val="18"/>
                <w:cs/>
              </w:rPr>
            </w:pPr>
            <w:r w:rsidRPr="0025295F">
              <w:rPr>
                <w:rFonts w:ascii="Tahoma" w:hAnsi="Tahoma" w:cs="Tahoma"/>
                <w:cs/>
              </w:rPr>
              <w:t>Microsoft จะจัดทำแผนกรณีเหตุฉุกเฉินและเหตุการณ์ที่อาจเกิดขึ้นสำหรับสถานประกอบการซึ่งเป็นที่ตั้งของระบบสารสนเทศของ Microsoft ที่ประมวลผลข้อมูลลูกค้าหรือข้อมูลบริการจากผู้เชี่ยวชาญ</w:t>
            </w:r>
          </w:p>
          <w:p w14:paraId="36485110" w14:textId="0091C09C" w:rsidR="001C3F49" w:rsidRPr="0025295F" w:rsidRDefault="001C3F49" w:rsidP="00C62B94">
            <w:pPr>
              <w:pStyle w:val="Tabletext"/>
              <w:numPr>
                <w:ilvl w:val="0"/>
                <w:numId w:val="69"/>
              </w:numPr>
              <w:rPr>
                <w:rFonts w:ascii="Tahoma" w:hAnsi="Tahoma" w:cs="Tahoma"/>
                <w:cs/>
              </w:rPr>
            </w:pPr>
            <w:r w:rsidRPr="0025295F">
              <w:rPr>
                <w:rFonts w:ascii="Tahoma" w:hAnsi="Tahoma" w:cs="Tahoma"/>
                <w:cs/>
              </w:rPr>
              <w:t>การจัดเก็บที่ซ้ำซ้อนของ Microsoft และกระบวนการของ Microsoft ในการกู้คืนข้อมูลได้มีขึ้นเพื่อความพยายามในการสร้างข้อมูลลูกค้าและข้อมูลบริการจากผู้เชี่ยวชาญขึ้นใหม่ในสภาพต้นฉบับหรือการทำซ้ำครั้งสุดท้ายก่อนที่ข้อมูลนั้นจะสูญหายหรือถูกทำลาย</w:t>
            </w:r>
          </w:p>
        </w:tc>
      </w:tr>
    </w:tbl>
    <w:p w14:paraId="24C69288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49A675B3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11FE3B5B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6137D80A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footerReference w:type="default" r:id="rId19"/>
          <w:footerReference w:type="first" r:id="rId20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3667EA80" w14:textId="77777777" w:rsidR="001C3F49" w:rsidRPr="0025295F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193" w:name="_Toc155370871"/>
      <w:bookmarkStart w:id="194" w:name="_Toc230355647"/>
      <w:bookmarkStart w:id="195" w:name="_Toc8395062"/>
      <w:bookmarkStart w:id="196" w:name="_Toc6563850"/>
      <w:bookmarkStart w:id="197" w:name="_Toc21617071"/>
      <w:bookmarkStart w:id="198" w:name="_Toc26972866"/>
      <w:r w:rsidRPr="0025295F">
        <w:rPr>
          <w:rFonts w:ascii="Tahoma" w:hAnsi="Tahoma" w:cs="Tahoma"/>
          <w:cs/>
        </w:rPr>
        <w:lastRenderedPageBreak/>
        <w:t>ภาคผนวก B – เจ้าของข้อมูลและประเภทของข้อมูลส่วนบุคคล</w:t>
      </w:r>
      <w:bookmarkEnd w:id="193"/>
      <w:bookmarkEnd w:id="194"/>
    </w:p>
    <w:bookmarkEnd w:id="195"/>
    <w:bookmarkEnd w:id="196"/>
    <w:bookmarkEnd w:id="197"/>
    <w:bookmarkEnd w:id="198"/>
    <w:p w14:paraId="3923815C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เจ้าของข้อมูล:</w:t>
      </w:r>
      <w:r w:rsidRPr="00061171">
        <w:rPr>
          <w:rFonts w:ascii="Tahoma" w:hAnsi="Tahoma" w:cs="Tahoma"/>
          <w:sz w:val="22"/>
          <w:cs/>
        </w:rPr>
        <w:t xml:space="preserve"> เจ้าของข้อมูล ได้แก่ ตัวแทนของลูกค้าและผู้ใช้ ซึ่งรวมถึงพนักงาน ผู้รับจ้าง ผู้ประสานงาน และลูกค้าของลูกค้า เจ้าของข้อมูลยังอาจรวมถึงบุคคลที่พยายามสื่อสารหรือถ่ายโอนข้อมูลส่วนบุคคลไปยังผู้ใช้ของบริการที่ Microsoft จัดไว้ให้ Microsoft ยอมรับว่าโดยขึ้นอยู่กับการใช้ผลิตภัณฑ์และบริการของลูกค้า ลูกค้าสามารถเลือกที่จะให้รวมข้อมูลส่วนบุคคลจากเจ้าของข้อมูลประเภทใดๆ ต่อไปนี้ไว้ในข้อมูลส่วนบุคคลได้ กล่าวคือ</w:t>
      </w:r>
    </w:p>
    <w:p w14:paraId="22267EB1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พนักงาน ผู้รับจ้าง และพนักงานชั่วคราว (ปัจจุบัน อดีต อาจมาเป็น) ของลูกค้า</w:t>
      </w:r>
    </w:p>
    <w:p w14:paraId="39D6FEBA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ผู้อยู่ในอุปการะของบุคคลข้างต้น</w:t>
      </w:r>
    </w:p>
    <w:p w14:paraId="07F708C7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ผู้ประสานงาน/บุคคลสำหรับติดต่อ (บุคคลธรรมดา) ของลูกค้า หรือพนักงาน ผู้รับจ้าง หรือพนักงานชั่วคราวของผู้ประสานงาน/บุคคลสำหรับติดต่อที่เป็นนิติบุคคล (ปัจจุบัน อาจมาเป็น อดีต)</w:t>
      </w:r>
    </w:p>
    <w:p w14:paraId="2B1880A7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ผู้ใช้ (เช่น ลูกค้า ผู้ป่วย ผู้เยี่ยมชม และอื่นๆ) และเจ้าของข้อมูลอื่นๆ ที่เป็นผู้ใช้สำหรับบริการของลูกค้า</w:t>
      </w:r>
    </w:p>
    <w:p w14:paraId="660C4FA5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คู่ค้า ผู้มีส่วนได้เสีย หรือบุคคลที่ประสานงาน สื่อสาร หรือมีปฏิสัมพันธ์กับพนักงานของลูกค้าในเชิงรุก และ/หรือใช้เครื่องมือสื่อสาร เช่น โปรแกรมและเว็บไซต์ต่างๆ ที่ลูกค้าจัดไว้ให้</w:t>
      </w:r>
    </w:p>
    <w:p w14:paraId="01586A0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ผู้มีส่วนได้เสียหรือบุคคลที่มีปฏิสัมพันธ์กับลูกค้าในเชิงรับ (เช่น เนื่องจากพวกเขาตกเป็นเป้าหมายของการสืบสวน การวิจัย หรือมีการกล่าวถึงในเอกสารหรือการโต้ตอบทางจดหมายจากหรือไปยังลูกค้า)</w:t>
      </w:r>
    </w:p>
    <w:p w14:paraId="37E73B8C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ผู้เยาว์ หรือ</w:t>
      </w:r>
    </w:p>
    <w:p w14:paraId="3CE43085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ผู้ประกอบวิชาชีพที่มีสิทธิพิเศษของผู้ประกอบวิชาชีพ (เช่น แพทย์ ทนายความ พนักงานรับรองเอกสาร ผู้ปฏิบัติงานทางศาสนา และอื่นๆ)</w:t>
      </w:r>
    </w:p>
    <w:p w14:paraId="19262846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ประเภทของข้อมูล:</w:t>
      </w:r>
      <w:r w:rsidRPr="00061171">
        <w:rPr>
          <w:rFonts w:ascii="Tahoma" w:hAnsi="Tahoma" w:cs="Tahoma"/>
          <w:sz w:val="22"/>
          <w:cs/>
        </w:rPr>
        <w:t xml:space="preserve"> ข้อมูลส่วนบุคคลที่รวมอยู่ในอีเมล เอกสาร และข้อมูลอื่นๆ ในรูปแบบอิเล็กทรอนิกส์ในบริบทของผลิตภัณฑ์และบริการ Microsoft ยอมรับว่าโดยขึ้นอยู่กับการใช้ผลิตภัณฑ์และบริการของลูกค้า ลูกค้าสามารถเลือกที่จะให้รวมข้อมูลส่วนบุคคลจากประเภทใดๆ ต่อไปนี้ไว้ในข้อมูลส่วนบุคคลได้ กล่าวคือ</w:t>
      </w:r>
    </w:p>
    <w:p w14:paraId="67E3C39E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ข้อมูลส่วนบุคคลพื้นฐาน (ตัวอย่างเช่น สถานที่เกิด ชื่อถนนและเลขที่บ้าน (ที่อยู่) รหัสไปรษณีย์ เมืองที่อยู่อาศัย ประเทศที่อยู่อาศัย หมายเลขโทรศัพท์มือถือ ชื่อ นามสกุล ชื่อย่อ ที่อยู่อีเมล เพศ วันเกิด) รวมถึงข้อมูลส่วนบุคคลพื้นฐานเกี่ยวกับสมาชิกในครอบครัวและบุตรหลาน</w:t>
      </w:r>
    </w:p>
    <w:p w14:paraId="27D47B76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ข้อมูลพิสูจน์ยืนยันตัวตน (ตัวอย่างเช่น ชื่อผู้ใช้, รหัสผ่านหรือรหัส PIN, คำถามความปลอดภัย, หลักฐานการตรวจสอบ)</w:t>
      </w:r>
    </w:p>
    <w:p w14:paraId="1D912966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ข้อมูลสำหรับติดต่อ (ตัวอย่างเช่น ที่อยู่ อีเมล หมายเลขโทรศัพท์ ข้อมูลระบุตัวตนในสื่อทางสังคม รายละเอียดของบุคคลที่ติดต่อได้ในกรณีฉุกเฉิน)</w:t>
      </w:r>
    </w:p>
    <w:p w14:paraId="64EDE52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หมายเลขประจำตัวเฉพาะบุคคลและลายมือชื่อ (ตัวอย่างเช่น หมายเลขประกันสังคม, เลขที่บัญชีธนาคาร, เลขที่หนังสือเดินทางและเลขบัตรประจำตัวประชาชน, เลขที่ใบขับขี่และข้อมูลทะเบียนยานพาหนะ, ที่อยู่ IP, </w:t>
      </w:r>
      <w:r w:rsidRPr="00061171">
        <w:rPr>
          <w:rFonts w:ascii="Tahoma" w:hAnsi="Tahoma" w:cs="Tahoma"/>
          <w:sz w:val="22"/>
          <w:szCs w:val="22"/>
          <w:cs/>
        </w:rPr>
        <w:lastRenderedPageBreak/>
        <w:t>เลขประจําตัวพนักงาน, เลขประจําตัวนักเรียน, เลขประจําตัวผู้ป่วย, ลายมือชื่อ, รหัสเฉพาะในการติดตามคุกกี้หรือเทคโนโลยีที่คล้ายคลึงกัน)</w:t>
      </w:r>
    </w:p>
    <w:p w14:paraId="157BE9E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ตัวระบุที่เป็นนามแฝง </w:t>
      </w:r>
    </w:p>
    <w:p w14:paraId="4DC7E368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ข้อมูลทางการเงินและการประกันภัย (ตัวอย่างเช่น เลขที่ประกันภัย ชื่อและเลขที่ของบัญชีธนาคาร ชื่อและหมายเลขของบัตรเครดิต หมายเลขใบแจ้งหนี้ รายได้ ประเภทของการรับประกัน พฤติกรรมการชำระเงิน ความน่าเชื่อถือทางเครดิต)</w:t>
      </w:r>
    </w:p>
    <w:p w14:paraId="086BECFE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ข้อมูลทางการค้า (ตัวอย่างเช่น ประวัติการซื้อ ข้อเสนอพิเศษ ข้อมูลการสมัครสมาชิก ประวัติการชำระเงิน)</w:t>
      </w:r>
    </w:p>
    <w:p w14:paraId="2F6F8871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ข้อมูลชีวมิติ (ตัวอย่างเช่น DNA, ลายนิ้วมือ และการสแกนม่านตา) </w:t>
      </w:r>
    </w:p>
    <w:p w14:paraId="64D22B6B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ข้อมูลตำแหน่งที่ตั้ง (ตัวอย่างเช่น Cell ID, ข้อมูลเครือข่ายตำแหน่งพิกัดทางภูมิศาสตร์, ตำแหน่งที่ตั้งตามการเริ่มโทรศัพท์/สิ้นสุดการโทรศัพท์ ข้อมูลตำแหน่งที่ตั้งที่ได้มาจากการใช้จุดเข้าใช้งาน Wi-Fi)</w:t>
      </w:r>
    </w:p>
    <w:p w14:paraId="6DD895F0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รูปถ่าย วิดีโอ และเสียง</w:t>
      </w:r>
    </w:p>
    <w:p w14:paraId="28FD11DF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กิจกรรมบนอินเทอร์เน็ต (ตัวอย่างเช่น ประวัติการเรียกดู ประวัติการค้นหา กิจกรรมการอ่าน การชมโทรทัศน์ การฟังวิทยุ)</w:t>
      </w:r>
    </w:p>
    <w:p w14:paraId="0FA37141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การระบุหมายเลขของอุปกรณ์ (ตัวอย่างเช่น หมายเลข IMEI, หมายเลขซิมการ์ด, ที่อยู่ MAC)</w:t>
      </w:r>
    </w:p>
    <w:p w14:paraId="0C3C8AE8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การจัดทำโปรไฟล์ (ตัวอย่างเช่น โดยยึดตามพฤติกรรมอาชญากรรมหรือต่อต้านสังคมที่มีการสังเกตการณ์ หรือโปรไฟล์ที่เป็นนามแฝงโดยยึดตาม URL ที่เยี่ยมชม, กระแสการคลิก, บันทึกการเรียกดู, ที่อยู่ IP, โดเมน, โปรแกรมที่ติดตั้ง หรือโปรไฟล์ที่ยึดตามการกำหนดลักษณะด้านการตลาด)</w:t>
      </w:r>
    </w:p>
    <w:p w14:paraId="09A993EB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ข้อมูลด้านทรัพยากรบุคคลและการสรรหาบุคลากร (ตัวอย่างเช่น การแจ้งสถานะการจ้างงาน ข้อมูลการสรรหาบุคลากร (เช่น รายละเอียดเกี่ยวกับประวัติส่วนตัวโดยสังเขป ประวัติการจ้างงาน ประวัติการศึกษา) ข้อมูลการทำงานและตำแหน่งหน้าที่ รวมถึงชั่วโมงทำงาน การประเมินผลการทำงานและเงินเดือน รายละเอียดของใบอนุญาตทำงาน ความพร้อมในการทำงาน ระยะเวลาในการจ้างงาน รายละเอียดด้านภาษี รายละเอียดการชำระเงิน รายละเอียดการประกันภัย และสถานที่ตั้งและองค์กร)</w:t>
      </w:r>
    </w:p>
    <w:p w14:paraId="499C433C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ข้อมูลด้านการศึกษา (ตัวอย่างเช่น ประวัติทางการศึกษา การศึกษาในปัจจุบัน เกรดและผลการเรียน วุฒิการศึกษาสูงสุดที่ได้รับ ความบกพร่องทางการเรียนรู้)</w:t>
      </w:r>
    </w:p>
    <w:p w14:paraId="0ACC3CBA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ข้อมูลความเป็นพลเมืองและการอยู่อาศัย (ตัวอย่างเช่น ความเป็นพลเมือง สถานะการแปลงสัญชาติ สถานภาพการสมรส สัญชาติ สถานะการเข้าเมือง ข้อมูลหนังสือเดินทาง รายละเอียดของการอยู่อาศัยหรือใบอนุญาตทำงาน) </w:t>
      </w:r>
    </w:p>
    <w:p w14:paraId="58425C92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ข้อมูลที่มีการประมวลผลสำหรับการปฏิบัติภารกิจที่ดำเนินการเพื่อประโยชน์สาธารณะหรือเพื่อการใช้อำนาจหน้าที่ทางราชการ </w:t>
      </w:r>
    </w:p>
    <w:p w14:paraId="04E6454E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ข้อมูลประเภทพิเศษ (ตัวอย่างเช่น เชื้อชาติหรือชาติพันธุ์ ความเห็นทางการเมือง ความเชื่อทางศาสนาหรือปรัชญา สมาชิกภาพในสหภาพแรงงาน ข้อมูลทางพันธุกรรม ข้อมูลชีวมิติเพื่อวัตถุประสงค์ในการระบุตัวบุคคลธรรมดา ข้อมูลที่เกี่ยวข้องกับสุขภาพ ข้อมูลที่เกี่ยวข้องกับชีวิตรักหรือรสนิยมทางเพศของบุคคลธรรมดา หรือข้อมูลที่เกี่ยวข้องกับการพิพากษาลงโทษทางอาญาหรือการกระทําความผิดทางอาญา) หรือ</w:t>
      </w:r>
    </w:p>
    <w:p w14:paraId="10FD62E8" w14:textId="77777777" w:rsidR="001C3F49" w:rsidRPr="00061171" w:rsidRDefault="001C3F49" w:rsidP="00C62B94">
      <w:pPr>
        <w:pStyle w:val="Bulletlist0"/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ข้อมูลส่วนบุคคลอื่นใดที่ระบุไว้ใน Article 4 ของ GDPR</w:t>
      </w:r>
    </w:p>
    <w:p w14:paraId="0F85F852" w14:textId="77777777" w:rsidR="001C3F49" w:rsidRPr="00061171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199" w:name="_Toc155370872"/>
      <w:bookmarkStart w:id="200" w:name="_Toc230355648"/>
      <w:proofErr w:type="spellStart"/>
      <w:r w:rsidRPr="00061171">
        <w:rPr>
          <w:rFonts w:ascii="Tahoma" w:hAnsi="Tahoma" w:cs="Tahoma"/>
          <w:cs/>
        </w:rPr>
        <w:lastRenderedPageBreak/>
        <w:t>ภาคผนวก</w:t>
      </w:r>
      <w:proofErr w:type="spellEnd"/>
      <w:r w:rsidRPr="00061171">
        <w:rPr>
          <w:rFonts w:ascii="Tahoma" w:hAnsi="Tahoma" w:cs="Tahoma"/>
          <w:cs/>
        </w:rPr>
        <w:t xml:space="preserve"> C – </w:t>
      </w:r>
      <w:proofErr w:type="spellStart"/>
      <w:r w:rsidRPr="00061171">
        <w:rPr>
          <w:rFonts w:ascii="Tahoma" w:hAnsi="Tahoma" w:cs="Tahoma"/>
          <w:cs/>
        </w:rPr>
        <w:t>เอกสารแนบท้ายเกี่ยวกับมาตรการปกป้องเพิ่มเติม</w:t>
      </w:r>
      <w:bookmarkEnd w:id="199"/>
      <w:bookmarkEnd w:id="200"/>
      <w:proofErr w:type="spellEnd"/>
    </w:p>
    <w:p w14:paraId="21942334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 xml:space="preserve">ภายใต้เอกสารแนบท้ายเกี่ยวกับมาตรการปกป้องเพิ่มเติมฉบับนี้ของ DPA (“เอกสารแนบท้าย” ฉบับนี้) Microsoft ได้จัดให้มีมาตรการปกป้องเพิ่มเติมแก่ลูกค้าสำหรับการประมวลผลข้อมูลส่วนบุคคลภายในขอบข่ายของ GDPR โดย Microsoft ในนามของลูกค้าและการแก้ไขเยียวยาเพิ่มเติมสำหรับเจ้าของข้อมูลที่เกี่ยวข้องกับข้อมูลส่วนบุคคลดังกล่าว </w:t>
      </w:r>
    </w:p>
    <w:p w14:paraId="4B174B52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>เอกสารแนบท้ายฉบับนี้จะเป็นส่วนเพิ่มเติมและเป็นส่วนหนึ่งของ DPA แต่ไม่ได้เป็นการปรับเปลี่ยนหรือการเปลี่ยนแปลงแก้ไข DPA</w:t>
      </w:r>
    </w:p>
    <w:p w14:paraId="57B162ED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การคัดค้านคำสั่ง</w:t>
      </w:r>
      <w:r w:rsidRPr="00061171">
        <w:rPr>
          <w:rFonts w:ascii="Tahoma" w:hAnsi="Tahoma" w:cs="Tahoma"/>
          <w:sz w:val="22"/>
          <w:cs/>
        </w:rPr>
        <w:t xml:space="preserve"> ในกรณีที่ Microsoft ได้รับคำสั่งจากบุคคลภายนอกใดๆ ที่บังคับให้เปิดเผยข้อมูลส่วนบุคคลใดๆ ที่มีการประมวลผลภายใต้ DPA นี้ Microsoft จะต้อง</w:t>
      </w:r>
    </w:p>
    <w:p w14:paraId="4B2D0BA4" w14:textId="77777777" w:rsidR="001C3F49" w:rsidRPr="00061171" w:rsidRDefault="001C3F49" w:rsidP="00C62B94">
      <w:pPr>
        <w:pStyle w:val="ListParagraph"/>
        <w:numPr>
          <w:ilvl w:val="0"/>
          <w:numId w:val="70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ใช้ความพยายามที่สมเหตุสมผลในการเบี่ยงเบนบุคคลที่สามให้ร้องขอข้อมูลจากลูกค้าโดยตรง </w:t>
      </w:r>
    </w:p>
    <w:p w14:paraId="1A2481D9" w14:textId="77777777" w:rsidR="001C3F49" w:rsidRPr="00061171" w:rsidRDefault="001C3F49" w:rsidP="00C62B94">
      <w:pPr>
        <w:pStyle w:val="ListParagraph"/>
        <w:numPr>
          <w:ilvl w:val="0"/>
          <w:numId w:val="70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แจ้งให้ลูกค้าทราบทันที เว้นแต่จะมีข้อห้ามภายใต้กฎหมายที่บังคับใช้สำหรับการร้องขอของบุคคลที่สาม และหากมีข้อห้ามไม่ให้แจ้งให้ลูกค้าทราบ ให้ดำเนินการทางกฎหมายทุกวิถีทางเพื่อให้ได้รับสิทธิสละข้อห้ามดังกล่าวเพื่อแจ้งข้อมูลให้กับลูกค้าทราบให้มากที่สุดโดยเร็วที่สุด และ</w:t>
      </w:r>
    </w:p>
    <w:p w14:paraId="0596318F" w14:textId="77777777" w:rsidR="001C3F49" w:rsidRPr="00061171" w:rsidRDefault="001C3F49" w:rsidP="00C62B94">
      <w:pPr>
        <w:pStyle w:val="ListParagraph"/>
        <w:numPr>
          <w:ilvl w:val="0"/>
          <w:numId w:val="70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ดำเนินการที่ชอบด้วยกฎหมายทั้งหมดเพื่อคัดค้านคำสั่งเปิดเผยข้อมูลโดยอาศัยความบกพร่องทางกฎหมายใดๆ ภายใต้กฎหมายของผู้ร้องขอหรือการขัดกันที่เกี่ยวข้องใดๆ กับกฎหมายที่ใช้บังคับของสหภาพยุโรปหรือกฎหมายของประเทศสมาชิกที่ใช้บังคับ </w:t>
      </w:r>
    </w:p>
    <w:p w14:paraId="6DF7F89D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>หลังจากการดำเนินการต่างๆ ที่อธิบายไว้ใน ก. ถึง ค. ข้างต้น หาก Microsoft หรือบริษ้ทในเครือใดๆ ของ Microsoft ยังคงถูกบังคับให้เปิดเผยข้อมูลส่วนบุคคล Microsoft ก็จะเปิดเผยข้อมูลดังกล่าวเฉพาะในจำนวนที่น้อยที่สุดที่จำเป็นในการปฏิบัติตามคำสั่งสำหรับการบังคับให้เปิดเผยข้อมูล</w:t>
      </w:r>
    </w:p>
    <w:p w14:paraId="5D098BAE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 xml:space="preserve">สำหรับวัตถุประสงค์ของมาตรานี้ การดำเนินการที่ชอบด้วยกฎหมายไม่รวมถึงการดำเนินการที่อาจเกิดโทษทางแพ่งและอาญา เช่น การดูหมิ่นศาลภายใต้กฎหมายของเขตอำนาจศาลที่เกี่ยวข้อง </w:t>
      </w:r>
    </w:p>
    <w:p w14:paraId="52407ABC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การชดใช้ค่าสินไหมทดแทนของเจ้าของข้อมูล</w:t>
      </w:r>
      <w:r w:rsidRPr="00061171">
        <w:rPr>
          <w:rFonts w:ascii="Tahoma" w:hAnsi="Tahoma" w:cs="Tahoma"/>
          <w:sz w:val="22"/>
          <w:cs/>
        </w:rPr>
        <w:t xml:space="preserve"> ภายใต้ข้อ 3 และ 4 นี้ Microsoft จะต้องชดใช้ค่าเสียหายให้กับเจ้าของข้อมูลสำหรับความเสียหายใดๆ ไม่ว่าในสาระสำคัญหรือไม่ใช่ในสาระสำคัญที่เกิดขึ้นกับเจ้าของข้อมูลจากการที่ Microsoft เปิดเผยข้อมูลส่วนบุคคลของเจ้าของข้อมูล ซึ่งได้มีการถ่ายโอนตามคำสั่งจากหน่วยงานของรัฐหรือหน่วยงานบังคับใช้กฎหมายที่ไม่ใช่ EU/EEA โดยเป็นการฝ่าฝืนภาระหน้าที่ของ Microsoft ภายใต้ Chapter V ของ GDPR (“การเปิดเผยข้อมูลที่สำคัญ”) ไม่ว่าข้อกำหนดใดๆ ที่กล่าวมาข้างต้น Microsoft ต้องไม่มีข้อผูกมัดในการจ่ายค่าชดเชยให้กับเจ้าของข้อมูลภายใต้มาตราที่ 2 ในขอบเขตที่เจ้าของข้อมูลได้รับสินไหมทดแทนสำหรับความเสียหายที่คล้ายคลึงกัน ไม่ว่าจาก Microsoft หรือที่อื่นก็ตาม</w:t>
      </w:r>
    </w:p>
    <w:p w14:paraId="0EB1670D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lastRenderedPageBreak/>
        <w:t>เงื่อนไขในการชดใช้ค่าเสียหาย</w:t>
      </w:r>
      <w:r w:rsidRPr="00061171">
        <w:rPr>
          <w:rFonts w:ascii="Tahoma" w:hAnsi="Tahoma" w:cs="Tahoma"/>
          <w:sz w:val="22"/>
          <w:cs/>
        </w:rPr>
        <w:t xml:space="preserve"> การชดเชยค่าเสียหายภายใต้มาตรา 2 มีเงื่อนไขอันเป็นที่พอใจตามเหตุผลอันสมควรของ Microsoft ในการกำหนดเจ้าของข้อมูลว่า</w:t>
      </w:r>
    </w:p>
    <w:p w14:paraId="46CB0EA7" w14:textId="77777777" w:rsidR="001C3F49" w:rsidRPr="00061171" w:rsidRDefault="001C3F49" w:rsidP="00C62B94">
      <w:pPr>
        <w:pStyle w:val="ListParagraph"/>
        <w:numPr>
          <w:ilvl w:val="0"/>
          <w:numId w:val="71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 xml:space="preserve">Microsoft มีส่วนเกี่ยวข้องกับการเปิดเผยข้อมูลที่สำคัญ </w:t>
      </w:r>
    </w:p>
    <w:p w14:paraId="76FDE798" w14:textId="77777777" w:rsidR="001C3F49" w:rsidRPr="00061171" w:rsidRDefault="001C3F49" w:rsidP="00C62B94">
      <w:pPr>
        <w:pStyle w:val="ListParagraph"/>
        <w:numPr>
          <w:ilvl w:val="0"/>
          <w:numId w:val="71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เปิดเผยข้อมูลที่สำคัญดำเนินการอย่างเป็นทางการของหน่วยงานรัฐบาลที่ไม่ได้อยู่ในเขตเศรษฐกิจยุโรปหรือหน่วยงานบังคับใช้กฎหมายกับเจ้าของข้อมูล และ</w:t>
      </w:r>
    </w:p>
    <w:p w14:paraId="05AAA4A3" w14:textId="77777777" w:rsidR="001C3F49" w:rsidRPr="00061171" w:rsidRDefault="001C3F49" w:rsidP="00C62B94">
      <w:pPr>
        <w:pStyle w:val="ListParagraph"/>
        <w:numPr>
          <w:ilvl w:val="0"/>
          <w:numId w:val="71"/>
        </w:numPr>
        <w:rPr>
          <w:rFonts w:ascii="Tahoma" w:hAnsi="Tahoma" w:cs="Tahoma"/>
          <w:sz w:val="22"/>
          <w:szCs w:val="22"/>
          <w:cs/>
        </w:rPr>
      </w:pPr>
      <w:r w:rsidRPr="00061171">
        <w:rPr>
          <w:rFonts w:ascii="Tahoma" w:hAnsi="Tahoma" w:cs="Tahoma"/>
          <w:sz w:val="22"/>
          <w:szCs w:val="22"/>
          <w:cs/>
        </w:rPr>
        <w:t>การเปิดเผยข้อมูลที่สำคัญโดยตรงที่ส่งผลให้เจ้าของข้อมูลเกิดความเสียหายทั้งทางวัตถุและความเสียหายที่มิใช่ตัวเงิน</w:t>
      </w:r>
    </w:p>
    <w:p w14:paraId="7E7AC2C6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>เจ้าของข้อมูลรับภาระในการพิสูจน์ตามเงื่อนไข ก ถึง ค</w:t>
      </w:r>
    </w:p>
    <w:p w14:paraId="468F23A9" w14:textId="77777777" w:rsidR="001C3F49" w:rsidRPr="00061171" w:rsidRDefault="001C3F49" w:rsidP="00C62B94">
      <w:pPr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sz w:val="22"/>
          <w:cs/>
        </w:rPr>
        <w:t xml:space="preserve">ไม่ว่าข้อกำหนดใดๆ ที่กล่าวมาข้างต้น Microsoft ต้องไม่มีข้อผูกมัดในการจ่ายค่าชดเชยให้กับเจ้าของข้อมูลภายใต้มาตราที่ 2 หาก Microsoft พบว่าการเปิดเผยข้อมูลที่สำคัญไม่ได้ละเมิดข้อบังคับภายใต้กฎหมายคุ้มครองข้อมูลส่วนบุคคลของสหภาพยุโรป หมวดที่ 5 </w:t>
      </w:r>
    </w:p>
    <w:p w14:paraId="7C57DC70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ขอบเขตของความเสียหาย</w:t>
      </w:r>
      <w:r w:rsidRPr="00061171">
        <w:rPr>
          <w:rFonts w:ascii="Tahoma" w:hAnsi="Tahoma" w:cs="Tahoma"/>
          <w:sz w:val="22"/>
          <w:cs/>
        </w:rPr>
        <w:t xml:space="preserve"> การชดใช้ค่าเสียหายภายใต้มาตรา 2 จำกัดเพียงความเสียหายทางวัตถุและความเสียหายที่มิใช่ตัวเงินตามที่ระบุไว้ใน GDPR และไม่รวมถึงความเสียหายที่เป็นผลสืบเนื่องและความเสียหายอื่นๆ ที่ไม่ใช่ผลจากการละเมิด GDPR ของ Microsoft</w:t>
      </w:r>
    </w:p>
    <w:p w14:paraId="51B0B0EB" w14:textId="77777777" w:rsidR="001C3F49" w:rsidRPr="00061171" w:rsidRDefault="001C3F49" w:rsidP="00C62B94">
      <w:pPr>
        <w:pStyle w:val="NumberedList"/>
        <w:rPr>
          <w:rFonts w:ascii="Tahoma" w:hAnsi="Tahoma" w:cs="Tahoma"/>
          <w:sz w:val="22"/>
          <w:cs/>
        </w:rPr>
      </w:pPr>
      <w:r w:rsidRPr="00061171">
        <w:rPr>
          <w:rFonts w:ascii="Tahoma" w:hAnsi="Tahoma" w:cs="Tahoma"/>
          <w:b/>
          <w:bCs/>
          <w:sz w:val="22"/>
          <w:cs/>
        </w:rPr>
        <w:t>การใช้สิทธิ</w:t>
      </w:r>
      <w:r w:rsidRPr="00061171">
        <w:rPr>
          <w:rFonts w:ascii="Tahoma" w:hAnsi="Tahoma" w:cs="Tahoma"/>
          <w:sz w:val="22"/>
          <w:cs/>
        </w:rPr>
        <w:t xml:space="preserve"> สิทธิที่เจ้าของข้อมูลได้รับภายใต้เอกสารแนบท้ายฉบับนี้จะบังคับใช้โดยเจ้าของข้อมูลกับ Microsoft โดยไม่คำนึงถึงข้อห้ามใดๆ ใน Standard Contractual Clauses วรรค 3 หรือ 6 เจ้าของข้อมูลจะเรียกร้องสิทธิภายใต้เอกสารแนบท้ายฉบับนี้โดยปัจเจกบุคคลเท่านั้น และไม่เป็นส่วนหนึ่งของการฟ้องคดีในนามกลุ่มบุคคล การฟ้องคดีร่วม หรือการฟ้องคดีโดยผู้แทน สิทธิที่เจ้าของข้อมูลได้รับภายใต้เอกสารแนบท้ายฉบับนี้เป็นเรื่องส่วนบุคคลของเจ้าของข้อมูลและไม่เป็นการรับมอบหมาย</w:t>
      </w:r>
    </w:p>
    <w:p w14:paraId="02800782" w14:textId="77777777" w:rsidR="001C3F49" w:rsidRPr="007C0BA2" w:rsidRDefault="001C3F49" w:rsidP="00C62B94">
      <w:pPr>
        <w:pStyle w:val="NumberedList"/>
        <w:sectPr w:rsidR="001C3F49" w:rsidRPr="007C0BA2" w:rsidSect="001C3F49">
          <w:footerReference w:type="default" r:id="rId21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061171">
        <w:rPr>
          <w:rFonts w:ascii="Tahoma" w:hAnsi="Tahoma" w:cs="Tahoma"/>
          <w:b/>
          <w:bCs/>
          <w:sz w:val="22"/>
          <w:cs/>
        </w:rPr>
        <w:t>การบอกกล่าวการเปลี่ยนแปลง</w:t>
      </w:r>
      <w:r w:rsidRPr="00061171">
        <w:rPr>
          <w:rFonts w:ascii="Tahoma" w:hAnsi="Tahoma" w:cs="Tahoma"/>
          <w:sz w:val="22"/>
          <w:cs/>
        </w:rPr>
        <w:t xml:space="preserve"> Microsoft ตกลงและรับรองว่าตนไม่มีเหตุอันควรให้เชื่อว่ากฎหมายที่ใช้บังคับกับตนหรือผู้ประมวลผลช่วงของตน รวมถึงในประเทศใดๆ ที่มีการถ่ายโอนข้อมูลส่วนบุคคลไปให้ไม่ว่าด้วยตนเองหรือผ่านทางผู้ประมวลผลช่วง จะเป็นกฎหมายที่ขัดขวางไม่ให้ตนปฏิบัติตามคำสั่งที่ได้รับจากลูกค้าและภาระหน้าที่ของตนภายใต้เอกสารแนบท้ายฉบับนี้หรือ Standard Contractual Clauses ค.ศ. 2021 และในกรณีที่เกิดการเปลี่ยนแปลงในกฎหมายนี้ซึ่งมีแนวโน้มที่จะส่งผลในทางลบที่สำคัญต่อการรับประกันและภาระหน้าที่ที่เอกสารแนบท้ายฉบับนี้หรือ Standard Contractual Clauses กำหนดไว้ Microsoft ก็จะแจ้งให้ลูกค้าทราบถึงการเปลี่ยนแปลงนี้ทันทีที่ตนได้ทราบ ซึ่งในกรณีนี้ ลูกค้ามีสิทธิที่จะระงับการถ่ายโอนข้อมูลและ/หรือบอกเลิกสัญญา</w:t>
      </w:r>
      <w:bookmarkStart w:id="201" w:name="_Toc6563856"/>
      <w:bookmarkStart w:id="202" w:name="_Toc21617077"/>
      <w:bookmarkStart w:id="203" w:name="_Toc489605628"/>
      <w:bookmarkStart w:id="204" w:name="_Toc8395070"/>
      <w:bookmarkStart w:id="205" w:name="_Toc26972890"/>
      <w:r w:rsidRPr="007C0BA2">
        <w:rPr>
          <w:cs/>
        </w:rPr>
        <w:br w:type="page"/>
      </w:r>
    </w:p>
    <w:p w14:paraId="50AF02A2" w14:textId="77777777" w:rsidR="001F5EE5" w:rsidRPr="002829C0" w:rsidRDefault="001F5EE5" w:rsidP="001F5EE5">
      <w:pPr>
        <w:pStyle w:val="Heading1"/>
        <w:rPr>
          <w:rFonts w:ascii="Tahoma" w:hAnsi="Tahoma" w:cs="Tahoma"/>
          <w:szCs w:val="52"/>
        </w:rPr>
      </w:pPr>
      <w:bookmarkStart w:id="206" w:name="_Toc230355649"/>
      <w:bookmarkStart w:id="207" w:name="_Toc8395071"/>
      <w:bookmarkStart w:id="208" w:name="_Toc489605629"/>
      <w:bookmarkStart w:id="209" w:name="_Toc6563859"/>
      <w:bookmarkStart w:id="210" w:name="_Toc21617080"/>
      <w:bookmarkStart w:id="211" w:name="_Toc26972906"/>
      <w:bookmarkStart w:id="212" w:name="Attachment1"/>
      <w:bookmarkStart w:id="213" w:name="_Toc155370873"/>
      <w:bookmarkEnd w:id="201"/>
      <w:bookmarkEnd w:id="202"/>
      <w:bookmarkEnd w:id="203"/>
      <w:bookmarkEnd w:id="204"/>
      <w:bookmarkEnd w:id="205"/>
      <w:proofErr w:type="spellStart"/>
      <w:r w:rsidRPr="00B66448">
        <w:rPr>
          <w:rFonts w:ascii="Leelawadee" w:hAnsi="Leelawadee" w:cs="Leelawadee"/>
          <w:szCs w:val="52"/>
        </w:rPr>
        <w:lastRenderedPageBreak/>
        <w:t>ภาคผนวก</w:t>
      </w:r>
      <w:proofErr w:type="spellEnd"/>
      <w:r w:rsidRPr="002829C0">
        <w:rPr>
          <w:rFonts w:ascii="Tahoma" w:hAnsi="Tahoma" w:cs="Tahoma"/>
          <w:szCs w:val="52"/>
        </w:rPr>
        <w:t xml:space="preserve"> </w:t>
      </w:r>
      <w:r>
        <w:rPr>
          <w:rFonts w:cs="Segoe Sans Display"/>
          <w:szCs w:val="52"/>
        </w:rPr>
        <w:t>D</w:t>
      </w:r>
      <w:r w:rsidRPr="002829C0">
        <w:rPr>
          <w:rFonts w:ascii="Tahoma" w:hAnsi="Tahoma" w:cs="Tahoma"/>
          <w:szCs w:val="52"/>
        </w:rPr>
        <w:t xml:space="preserve"> – </w:t>
      </w:r>
      <w:proofErr w:type="spellStart"/>
      <w:r w:rsidRPr="00B66448">
        <w:rPr>
          <w:rFonts w:ascii="Leelawadee" w:hAnsi="Leelawadee" w:cs="Leelawadee"/>
          <w:szCs w:val="52"/>
        </w:rPr>
        <w:t>การท้าทายต่อคำสั่งหรือข้อผูกพันทางกฎหมายในการระงับบริการออนไลน์</w:t>
      </w:r>
      <w:bookmarkEnd w:id="206"/>
      <w:proofErr w:type="spellEnd"/>
    </w:p>
    <w:p w14:paraId="681D8029" w14:textId="77777777" w:rsidR="00FF40DF" w:rsidRPr="00B66448" w:rsidRDefault="00FF40DF" w:rsidP="00FF40DF">
      <w:pPr>
        <w:spacing w:before="60" w:after="240"/>
        <w:rPr>
          <w:rFonts w:ascii="Leelawadee" w:hAnsi="Leelawadee" w:cs="Leelawadee"/>
          <w:b/>
          <w:bCs/>
          <w:u w:val="single"/>
        </w:rPr>
      </w:pPr>
      <w:proofErr w:type="spellStart"/>
      <w:r w:rsidRPr="00B66448">
        <w:rPr>
          <w:rFonts w:ascii="Leelawadee" w:hAnsi="Leelawadee" w:cs="Leelawadee"/>
        </w:rPr>
        <w:t>โดยภาคผนวกนี้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B66448">
        <w:rPr>
          <w:rFonts w:ascii="Leelawadee" w:hAnsi="Leelawadee" w:cs="Leelawadee"/>
        </w:rPr>
        <w:t>กำหนดให้มีพันธกรณีต่อไปนี้ต่อหน่วยงานลูกค้าของรัฐบาลกลาง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รัฐบาลกลาง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และรัฐบาลระดับภูมิภาค</w:t>
      </w:r>
      <w:proofErr w:type="spellEnd"/>
      <w:r w:rsidRPr="00B66448">
        <w:rPr>
          <w:rFonts w:ascii="Leelawadee" w:hAnsi="Leelawadee" w:cs="Leelawadee"/>
          <w:b/>
          <w:bCs/>
        </w:rPr>
        <w:t xml:space="preserve"> </w:t>
      </w:r>
      <w:proofErr w:type="spellStart"/>
      <w:r w:rsidRPr="00B66448">
        <w:rPr>
          <w:rFonts w:ascii="Leelawadee" w:hAnsi="Leelawadee" w:cs="Leelawadee"/>
        </w:rPr>
        <w:t>ของรัฐสมาชิกสหภาพยุโรป</w:t>
      </w:r>
      <w:proofErr w:type="spellEnd"/>
      <w:r w:rsidRPr="002829C0">
        <w:rPr>
          <w:rFonts w:ascii="Tahoma" w:hAnsi="Tahoma" w:cs="Tahoma"/>
        </w:rPr>
        <w:t xml:space="preserve"> (“</w:t>
      </w:r>
      <w:r>
        <w:rPr>
          <w:rFonts w:cs="Segoe Sans Text"/>
        </w:rPr>
        <w:t>EU</w:t>
      </w:r>
      <w:r w:rsidRPr="002829C0">
        <w:rPr>
          <w:rFonts w:ascii="Tahoma" w:hAnsi="Tahoma" w:cs="Tahoma"/>
        </w:rPr>
        <w:t xml:space="preserve">”) </w:t>
      </w:r>
      <w:proofErr w:type="spellStart"/>
      <w:r w:rsidRPr="00B66448">
        <w:rPr>
          <w:rFonts w:ascii="Leelawadee" w:hAnsi="Leelawadee" w:cs="Leelawadee"/>
        </w:rPr>
        <w:t>ตลอดจนประเทศที่เข้าร่วมในสหภาพยุโรป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สมาชิกของสมาคมการค้าเสรียุโรป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สหราชอาณาจักร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โมนาโก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วาติกัน</w:t>
      </w:r>
      <w:proofErr w:type="spellEnd"/>
      <w:r w:rsidRPr="00B66448">
        <w:rPr>
          <w:rFonts w:ascii="Leelawadee" w:hAnsi="Leelawadee" w:cs="Leelawadee"/>
        </w:rPr>
        <w:t xml:space="preserve"> </w:t>
      </w:r>
      <w:proofErr w:type="spellStart"/>
      <w:r w:rsidRPr="00B66448">
        <w:rPr>
          <w:rFonts w:ascii="Leelawadee" w:hAnsi="Leelawadee" w:cs="Leelawadee"/>
        </w:rPr>
        <w:t>และคณะกรรมาธิการยุโรป</w:t>
      </w:r>
      <w:proofErr w:type="spellEnd"/>
      <w:r w:rsidRPr="00B66448">
        <w:rPr>
          <w:rFonts w:ascii="Leelawadee" w:hAnsi="Leelawadee" w:cs="Leelawadee"/>
        </w:rPr>
        <w:t xml:space="preserve"> (“</w:t>
      </w:r>
      <w:proofErr w:type="spellStart"/>
      <w:r w:rsidRPr="00B66448">
        <w:rPr>
          <w:rFonts w:ascii="Leelawadee" w:hAnsi="Leelawadee" w:cs="Leelawadee"/>
        </w:rPr>
        <w:t>ลูกค้ารัฐบาลที่ได้รับการคุ้มครอง</w:t>
      </w:r>
      <w:proofErr w:type="spellEnd"/>
      <w:r w:rsidRPr="00B66448">
        <w:rPr>
          <w:rFonts w:ascii="Leelawadee" w:hAnsi="Leelawadee" w:cs="Leelawadee"/>
        </w:rPr>
        <w:t>”)</w:t>
      </w:r>
    </w:p>
    <w:p w14:paraId="4ECA9F67" w14:textId="77777777" w:rsidR="00FF40DF" w:rsidRPr="002829C0" w:rsidRDefault="00FF40DF" w:rsidP="00FF40DF">
      <w:pPr>
        <w:pStyle w:val="ListParagraph"/>
        <w:numPr>
          <w:ilvl w:val="0"/>
          <w:numId w:val="76"/>
        </w:numPr>
        <w:tabs>
          <w:tab w:val="clear" w:pos="9360"/>
        </w:tabs>
        <w:spacing w:after="160" w:line="360" w:lineRule="exact"/>
        <w:contextualSpacing w:val="0"/>
        <w:rPr>
          <w:rFonts w:ascii="Tahoma" w:hAnsi="Tahoma" w:cs="Tahoma"/>
        </w:rPr>
      </w:pPr>
      <w:proofErr w:type="spellStart"/>
      <w:r w:rsidRPr="00C14096">
        <w:rPr>
          <w:rFonts w:ascii="Leelawadee" w:hAnsi="Leelawadee" w:cs="Leelawadee"/>
        </w:rPr>
        <w:t>ในกรณีที่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r w:rsidRPr="00C14096">
        <w:rPr>
          <w:rFonts w:ascii="Leelawadee" w:hAnsi="Leelawadee" w:cs="Leelawadee"/>
        </w:rPr>
        <w:t xml:space="preserve">ได้รับคำสั่งซื้อหรืออยู่ภายใต้ข้อผูกพันทางกฎหมายที่ผูกมัดจากรัฐบาล </w:t>
      </w:r>
      <w:proofErr w:type="spellStart"/>
      <w:r w:rsidRPr="00C14096">
        <w:rPr>
          <w:rFonts w:ascii="Leelawadee" w:hAnsi="Leelawadee" w:cs="Leelawadee"/>
        </w:rPr>
        <w:t>หน่วยงาน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คณะกรรมการ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หรือองค์กรกึ่งรัฐบาลที่เรียกร้องให้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C14096">
        <w:rPr>
          <w:rFonts w:ascii="Leelawadee" w:hAnsi="Leelawadee" w:cs="Leelawadee"/>
        </w:rPr>
        <w:t>ระงับหรือหยุดการให้บริการทั้งหมดหรือบางส่วน</w:t>
      </w:r>
      <w:proofErr w:type="spellEnd"/>
      <w:r w:rsidRPr="00C14096">
        <w:rPr>
          <w:rFonts w:ascii="Leelawadee" w:hAnsi="Leelawadee" w:cs="Leelawadee"/>
        </w:rPr>
        <w:t xml:space="preserve"> (</w:t>
      </w:r>
      <w:proofErr w:type="spellStart"/>
      <w:r w:rsidRPr="00C14096">
        <w:rPr>
          <w:rFonts w:ascii="Leelawadee" w:hAnsi="Leelawadee" w:cs="Leelawadee"/>
        </w:rPr>
        <w:t>รวมถึงแต่ไม่จำกัดเฉพาะการให้บริการ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Azure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Services</w:t>
      </w:r>
      <w:r w:rsidRPr="002829C0">
        <w:rPr>
          <w:rFonts w:ascii="Tahoma" w:hAnsi="Tahoma" w:cs="Tahoma"/>
        </w:rPr>
        <w:t xml:space="preserve">,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Dynamics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365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Services</w:t>
      </w:r>
      <w:r w:rsidRPr="002829C0">
        <w:rPr>
          <w:rFonts w:ascii="Tahoma" w:hAnsi="Tahoma" w:cs="Tahoma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Office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365</w:t>
      </w:r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Services</w:t>
      </w:r>
      <w:r w:rsidRPr="002829C0">
        <w:rPr>
          <w:rFonts w:ascii="Tahoma" w:hAnsi="Tahoma" w:cs="Tahoma"/>
        </w:rPr>
        <w:t xml:space="preserve">) </w:t>
      </w:r>
      <w:proofErr w:type="spellStart"/>
      <w:r w:rsidRPr="00C14096">
        <w:rPr>
          <w:rFonts w:ascii="Leelawadee" w:hAnsi="Leelawadee" w:cs="Leelawadee"/>
        </w:rPr>
        <w:t>แก่ลูกค้าที่เป็นรัฐบาลที่ได้รับการคุ้มครองนั้น</w:t>
      </w:r>
      <w:proofErr w:type="spellEnd"/>
      <w:r w:rsidRPr="002829C0">
        <w:rPr>
          <w:rFonts w:ascii="Tahoma" w:hAnsi="Tahoma" w:cs="Tahoma"/>
        </w:rPr>
        <w:t xml:space="preserve"> </w:t>
      </w: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C14096">
        <w:rPr>
          <w:rFonts w:ascii="Leelawadee" w:hAnsi="Leelawadee" w:cs="Leelawadee"/>
        </w:rPr>
        <w:t>ในนามของตนเองและบริษัทในเครือ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จะดำเนินการดังต่อไปนี้</w:t>
      </w:r>
      <w:proofErr w:type="spellEnd"/>
      <w:r w:rsidRPr="00C14096">
        <w:rPr>
          <w:rFonts w:ascii="Leelawadee" w:hAnsi="Leelawadee" w:cs="Leelawadee"/>
        </w:rPr>
        <w:t xml:space="preserve">: </w:t>
      </w:r>
    </w:p>
    <w:p w14:paraId="4E520B95" w14:textId="77777777" w:rsidR="00FF40DF" w:rsidRPr="00C14096" w:rsidRDefault="00FF40DF" w:rsidP="00FF40DF">
      <w:pPr>
        <w:pStyle w:val="ListParagraph"/>
        <w:numPr>
          <w:ilvl w:val="1"/>
          <w:numId w:val="76"/>
        </w:numPr>
        <w:tabs>
          <w:tab w:val="clear" w:pos="9360"/>
        </w:tabs>
        <w:spacing w:after="160" w:line="278" w:lineRule="auto"/>
        <w:rPr>
          <w:rFonts w:ascii="Leelawadee" w:hAnsi="Leelawadee" w:cs="Leelawadee"/>
        </w:rPr>
      </w:pPr>
      <w:proofErr w:type="spellStart"/>
      <w:r w:rsidRPr="00C14096">
        <w:rPr>
          <w:rFonts w:ascii="Leelawadee" w:hAnsi="Leelawadee" w:cs="Leelawadee"/>
        </w:rPr>
        <w:t>ใช้วิธีการที่มีอยู่เพื่อให้เกิดการถอน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การเพิกถอน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หรือการเพิกถอนคำสั่งดังกล่าวโดยสมัครใจ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และ</w:t>
      </w:r>
      <w:proofErr w:type="spellEnd"/>
      <w:r w:rsidRPr="00C14096">
        <w:rPr>
          <w:rFonts w:ascii="Leelawadee" w:hAnsi="Leelawadee" w:cs="Leelawadee"/>
        </w:rPr>
        <w:t xml:space="preserve"> </w:t>
      </w:r>
    </w:p>
    <w:p w14:paraId="3C9332D0" w14:textId="77777777" w:rsidR="00FF40DF" w:rsidRPr="00C14096" w:rsidRDefault="00FF40DF" w:rsidP="00FF40DF">
      <w:pPr>
        <w:pStyle w:val="ListParagraph"/>
        <w:numPr>
          <w:ilvl w:val="1"/>
          <w:numId w:val="76"/>
        </w:numPr>
        <w:tabs>
          <w:tab w:val="clear" w:pos="9360"/>
        </w:tabs>
        <w:spacing w:after="160" w:line="360" w:lineRule="exact"/>
        <w:contextualSpacing w:val="0"/>
        <w:rPr>
          <w:rFonts w:ascii="Leelawadee" w:hAnsi="Leelawadee" w:cs="Leelawadee"/>
        </w:rPr>
      </w:pPr>
      <w:r w:rsidRPr="00C14096">
        <w:rPr>
          <w:rFonts w:ascii="Leelawadee" w:hAnsi="Leelawadee" w:cs="Leelawadee"/>
        </w:rPr>
        <w:t>ดำเนินการที่ชอบด้วยกฎหมายทั้งหมดเพื่อคัดค้านคำสั่งใน</w:t>
      </w:r>
      <w:proofErr w:type="spellStart"/>
      <w:r w:rsidRPr="00C14096">
        <w:rPr>
          <w:rFonts w:ascii="Leelawadee" w:hAnsi="Leelawadee" w:cs="Leelawadee"/>
        </w:rPr>
        <w:t>ศาลของประเทศที่รัฐบาลออกคำสั่ง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โดยอาศัยความบกพร่องทางกฎหมายใด</w:t>
      </w:r>
      <w:proofErr w:type="spellEnd"/>
      <w:r w:rsidRPr="00C14096">
        <w:rPr>
          <w:rFonts w:ascii="Leelawadee" w:hAnsi="Leelawadee" w:cs="Leelawadee"/>
        </w:rPr>
        <w:t xml:space="preserve"> ๆ </w:t>
      </w:r>
      <w:proofErr w:type="spellStart"/>
      <w:r w:rsidRPr="00C14096">
        <w:rPr>
          <w:rFonts w:ascii="Leelawadee" w:hAnsi="Leelawadee" w:cs="Leelawadee"/>
        </w:rPr>
        <w:t>ภายใต้กฎหมายของผู้ออกคำสั่ง</w:t>
      </w:r>
      <w:proofErr w:type="spellEnd"/>
      <w:r w:rsidRPr="00C14096">
        <w:rPr>
          <w:rFonts w:ascii="Leelawadee" w:hAnsi="Leelawadee" w:cs="Leelawadee"/>
        </w:rPr>
        <w:t xml:space="preserve"> </w:t>
      </w:r>
      <w:proofErr w:type="spellStart"/>
      <w:r w:rsidRPr="00C14096">
        <w:rPr>
          <w:rFonts w:ascii="Leelawadee" w:hAnsi="Leelawadee" w:cs="Leelawadee"/>
        </w:rPr>
        <w:t>หรือการขัดกันที่เกี่ยวข้องใด</w:t>
      </w:r>
      <w:proofErr w:type="spellEnd"/>
      <w:r w:rsidRPr="00C14096">
        <w:rPr>
          <w:rFonts w:ascii="Leelawadee" w:hAnsi="Leelawadee" w:cs="Leelawadee"/>
        </w:rPr>
        <w:t xml:space="preserve"> ๆ กับกฎหมายที่ใช้บังคับของสหภาพยุโรปหรือกฎหมายที่บังคับใช้ของประเทศที่ระบุไว้ข้างต้น </w:t>
      </w:r>
    </w:p>
    <w:p w14:paraId="76112DAD" w14:textId="77777777" w:rsidR="00FF40DF" w:rsidRPr="00654FDB" w:rsidRDefault="00FF40DF" w:rsidP="00FF40DF">
      <w:pPr>
        <w:pStyle w:val="ListParagraph"/>
        <w:spacing w:before="60" w:line="360" w:lineRule="exact"/>
        <w:contextualSpacing w:val="0"/>
        <w:rPr>
          <w:rFonts w:ascii="Leelawadee" w:hAnsi="Leelawadee" w:cs="Leelawadee"/>
        </w:rPr>
      </w:pPr>
      <w:r>
        <w:rPr>
          <w:rFonts w:cs="Segoe Sans Text"/>
        </w:rPr>
        <w:t>Microsoft</w:t>
      </w:r>
      <w:r w:rsidRPr="002829C0">
        <w:rPr>
          <w:rFonts w:ascii="Tahoma" w:hAnsi="Tahoma" w:cs="Tahoma"/>
        </w:rPr>
        <w:t xml:space="preserve"> </w:t>
      </w:r>
      <w:proofErr w:type="spellStart"/>
      <w:r w:rsidRPr="00654FDB">
        <w:rPr>
          <w:rFonts w:ascii="Leelawadee" w:hAnsi="Leelawadee" w:cs="Leelawadee"/>
        </w:rPr>
        <w:t>จะแสวงหาการบรรเทาความเสียหายชั่วคราวและถาวรหากจำเป็น</w:t>
      </w:r>
      <w:proofErr w:type="spellEnd"/>
      <w:r w:rsidRPr="00654FDB">
        <w:rPr>
          <w:rFonts w:ascii="Leelawadee" w:hAnsi="Leelawadee" w:cs="Leelawadee"/>
        </w:rPr>
        <w:t xml:space="preserve"> เพื่อให้แน่ใจว่ามีการจัดเตรียมบริการออนไลน์ที่เกี่ยวข้องอย่างต่อเนื่องและไม่หยุดชะงัก โดยรอการตัดสินอย่างสมบูรณ์และขั้นสุดท้ายเกี่ยวกับความพยายามที่ถูกต้องตามกฎหมาย </w:t>
      </w:r>
      <w:proofErr w:type="spellStart"/>
      <w:r w:rsidRPr="00654FDB">
        <w:rPr>
          <w:rFonts w:ascii="Leelawadee" w:hAnsi="Leelawadee" w:cs="Leelawadee"/>
        </w:rPr>
        <w:t>ในการท้าทายคำสั่งหรือภาระผูกพันทางกฎหมายที่มีผลผูกพันอื่น</w:t>
      </w:r>
      <w:proofErr w:type="spellEnd"/>
      <w:r w:rsidRPr="00654FDB">
        <w:rPr>
          <w:rFonts w:ascii="Leelawadee" w:hAnsi="Leelawadee" w:cs="Leelawadee"/>
        </w:rPr>
        <w:t xml:space="preserve"> ๆ </w:t>
      </w:r>
      <w:proofErr w:type="spellStart"/>
      <w:r w:rsidRPr="00654FDB">
        <w:rPr>
          <w:rFonts w:ascii="Leelawadee" w:hAnsi="Leelawadee" w:cs="Leelawadee"/>
        </w:rPr>
        <w:t>ที่อ้างถึงข้างต้น</w:t>
      </w:r>
      <w:proofErr w:type="spellEnd"/>
      <w:r w:rsidRPr="00654FDB">
        <w:rPr>
          <w:rFonts w:ascii="Leelawadee" w:hAnsi="Leelawadee" w:cs="Leelawadee"/>
        </w:rPr>
        <w:t> </w:t>
      </w:r>
    </w:p>
    <w:p w14:paraId="08015896" w14:textId="0A126355" w:rsidR="00D92FEE" w:rsidRPr="00FF40DF" w:rsidRDefault="00FF40DF" w:rsidP="001F5EE5">
      <w:pPr>
        <w:pStyle w:val="ListParagraph"/>
        <w:numPr>
          <w:ilvl w:val="0"/>
          <w:numId w:val="76"/>
        </w:numPr>
        <w:tabs>
          <w:tab w:val="clear" w:pos="9360"/>
        </w:tabs>
        <w:spacing w:after="160" w:line="278" w:lineRule="auto"/>
        <w:rPr>
          <w:rFonts w:ascii="Leelawadee" w:hAnsi="Leelawadee" w:cs="Leelawadee"/>
        </w:rPr>
      </w:pPr>
      <w:r w:rsidRPr="00654FDB">
        <w:rPr>
          <w:rFonts w:ascii="Leelawadee" w:hAnsi="Leelawadee" w:cs="Leelawadee"/>
        </w:rPr>
        <w:t>สิทธิที่ลูกค้าได้รับภายใต้บทบัญญัตินี้เป็นสิทธิ์ส่วนบุคคลของลูกค้า</w:t>
      </w:r>
      <w:proofErr w:type="spellStart"/>
      <w:r w:rsidRPr="00654FDB">
        <w:rPr>
          <w:rFonts w:ascii="Leelawadee" w:hAnsi="Leelawadee" w:cs="Leelawadee"/>
        </w:rPr>
        <w:t>ที่เป็นรัฐบาลที่ได้รับการคุ้มครอง</w:t>
      </w:r>
      <w:proofErr w:type="spellEnd"/>
      <w:r w:rsidRPr="00654FDB">
        <w:rPr>
          <w:rFonts w:ascii="Leelawadee" w:hAnsi="Leelawadee" w:cs="Leelawadee"/>
        </w:rPr>
        <w:t xml:space="preserve"> </w:t>
      </w:r>
      <w:proofErr w:type="spellStart"/>
      <w:r w:rsidRPr="00654FDB">
        <w:rPr>
          <w:rFonts w:ascii="Leelawadee" w:hAnsi="Leelawadee" w:cs="Leelawadee"/>
        </w:rPr>
        <w:t>และไม่เป็นการรับมอบหมาย</w:t>
      </w:r>
      <w:proofErr w:type="spellEnd"/>
      <w:r w:rsidRPr="00654FDB">
        <w:rPr>
          <w:rFonts w:ascii="Leelawadee" w:hAnsi="Leelawadee" w:cs="Leelawadee"/>
        </w:rPr>
        <w:t xml:space="preserve"> </w:t>
      </w:r>
    </w:p>
    <w:p w14:paraId="04ACBB6E" w14:textId="7BFF30D5" w:rsidR="001C3F49" w:rsidRPr="00061171" w:rsidRDefault="001C3F49" w:rsidP="001271B7">
      <w:pPr>
        <w:pStyle w:val="Heading1"/>
        <w:shd w:val="clear" w:color="auto" w:fill="auto"/>
        <w:rPr>
          <w:rFonts w:ascii="Tahoma" w:hAnsi="Tahoma" w:cs="Tahoma"/>
          <w:b/>
          <w:cs/>
        </w:rPr>
      </w:pPr>
      <w:bookmarkStart w:id="214" w:name="_Toc230355650"/>
      <w:r w:rsidRPr="00061171">
        <w:rPr>
          <w:rFonts w:ascii="Tahoma" w:hAnsi="Tahoma" w:cs="Tahoma"/>
          <w:cs/>
        </w:rPr>
        <w:lastRenderedPageBreak/>
        <w:t>เอกสารแนบ 1 – ข้อกำหนดของข้อบังคับการคุ้มครองข้อมูลส่วนบุคคลทั่วไปของสหภาพยุโรป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14:paraId="719F1D16" w14:textId="77777777" w:rsidR="001C3F49" w:rsidRPr="00061171" w:rsidRDefault="001C3F49" w:rsidP="00C62B94">
      <w:p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จะมีข้อผูกพันตามข้อกำหนดของ GDPR เหล่านี้กับลูกค้าทุกราย โดยมีผลตั้งแต่วันที่ 25 พฤษภาคม 2018 ข้อผูกพันเหล่านี้จะมีผลผูกพัน Microsoft ในเรื่องที่เกี่ยวข้องกับลูกค้าโดยไม่คำนึงถึง (1) รุ่นของข้อกำหนดผลิตภัณฑ์และ DPA ที่มีผลบังคับใช้กับการสมัครใช้งานหรือสิทธิการใช้งานของผลิตภัณฑ์ใดๆ หรือ (2) ข้อตกลงอื่นใดที่อ้างอิงเอกสารแนบนี้</w:t>
      </w:r>
    </w:p>
    <w:p w14:paraId="002BD9AF" w14:textId="77777777" w:rsidR="001C3F49" w:rsidRPr="00061171" w:rsidRDefault="001C3F49" w:rsidP="00C62B94">
      <w:pPr>
        <w:rPr>
          <w:rFonts w:ascii="Tahoma" w:hAnsi="Tahoma" w:cs="Tahoma"/>
          <w:cs/>
        </w:rPr>
      </w:pPr>
      <w:bookmarkStart w:id="215" w:name="_Hlk24455530"/>
      <w:r w:rsidRPr="00061171">
        <w:rPr>
          <w:rFonts w:ascii="Tahoma" w:hAnsi="Tahoma" w:cs="Tahoma"/>
          <w:cs/>
        </w:rPr>
        <w:t>เพื่อวัตถุประสงค์ของข้อกำหนดของ GDPR เหล่านี้ ลูกค้าและ Microsoft ตกลงกันว่าลูกค้าจะเป็นผู้ควบคุมข้อมูลส่วนบุคคลและ Microsoft จะเป็นผู้ประมวลผลข้อมูลดังกล่าว เว้นแต่ในเวลาที่ลูกค้าดำเนินการในฐานะผู้ประมวลผลข้อมูลส่วนบุคคล ซึ่งในกรณีนี้ Microsoft จะเป็นผู้ประมวลผลช่วง ข้อกำหนดของ GDPR เหล่านี้จะใช้บังคับกับการประมวลผลข้อมูลส่วนบุคคลภายในขอบข่ายของ GDPR โดย Microsoft ในนามของลูกค้า ข้อกำหนดของ GDPR เหล่านี้ไม่ได้จำกัดหรือลดข้อผูกพันใดๆ ในการคุ้มครองข้อมูลส่วนบุคคลซึ่ง Microsoft มีต่อลูกค้าในข้อกำหนดผลิตภัณฑ์หรือข้อตกลงอื่นๆ ระหว่าง Microsoft กับลูกค้า ข้อกำหนดของ GDPR เหล่านี้จะไม่มีผลใช้บังคับในกรณีที่ Microsoft เป็นผู้ควบคุมข้อมูลส่วนบุคคล</w:t>
      </w:r>
      <w:bookmarkEnd w:id="215"/>
    </w:p>
    <w:p w14:paraId="2D4ACD24" w14:textId="77777777" w:rsidR="001C3F49" w:rsidRPr="00061171" w:rsidRDefault="001C3F49" w:rsidP="00C62B94">
      <w:pPr>
        <w:pStyle w:val="Heading2"/>
        <w:rPr>
          <w:rFonts w:ascii="Tahoma" w:hAnsi="Tahoma" w:cs="Tahoma"/>
          <w:cs/>
        </w:rPr>
      </w:pPr>
      <w:bookmarkStart w:id="216" w:name="_Toc26972907"/>
      <w:bookmarkStart w:id="217" w:name="_Toc230355651"/>
      <w:r w:rsidRPr="00061171">
        <w:rPr>
          <w:rFonts w:ascii="Tahoma" w:hAnsi="Tahoma" w:cs="Tahoma"/>
          <w:cs/>
        </w:rPr>
        <w:t>ภาระหน้าที่ที่เกี่ยวข้องใน GDPR: Articles 5, 28, 32 และ 33</w:t>
      </w:r>
      <w:bookmarkEnd w:id="216"/>
      <w:bookmarkEnd w:id="217"/>
    </w:p>
    <w:p w14:paraId="29ACAB42" w14:textId="59D6B1DC" w:rsidR="001C3F49" w:rsidRPr="00061171" w:rsidRDefault="001C3F49" w:rsidP="00C62B94">
      <w:pPr>
        <w:pStyle w:val="NumberedList"/>
        <w:numPr>
          <w:ilvl w:val="0"/>
          <w:numId w:val="72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จะสนับสนุนหน้าที่ในความรับผิดชอบของลูกค้าผ่านทาง DPA นี้และเอกสารประกอบผลิตภัณฑ์ที่ให้ไว้กับลูกค้า และจะยังคงทำเช่นนั้นต่อไปในระหว่างระยะเวลาของการสมัครใช้งานของลูกค้าหรือการว่าจ้างบริการจากผู้เชี่ยวชาญที่เกี่ยวข้องตามข้อย่อย 3(ซ) ด้านล่าง (Article 5(2))</w:t>
      </w:r>
    </w:p>
    <w:p w14:paraId="6032C849" w14:textId="302B37B9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ไม่ว่าจ้างผู้ประมวลผลรายอื่นโดยไม่ได้รับอนุญาตเป็นลายลักษณ์อักษรล่วงหน้าไม่ว่าโดยทั่วไปหรือโดยเฉพาะเจาะจงจากลูกค้า ในกรณีของการอนุญาตเป็นลายลักษณ์อักษรโดยทั่วไป Microsoft จะแจ้งให้ลูกค้าทราบถึงการเปลี่ยนแปลงใดๆ ที่ตั้งใจไว้เกี่ยวกับการเพิ่มหรือการเปลี่ยนตัวผู้ประมวลผลรายอื่น และจึงเป็นการให้โอกาสลูกค้าในการคัดค้านการเปลี่ยนแปลงดังกล่าว (Article 28(2))</w:t>
      </w:r>
    </w:p>
    <w:p w14:paraId="173A7309" w14:textId="416A02EC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การประมวลผลข้อมูลโดย Microsoft จะเป็นไปตามข้อกำหนดของ GDPR เหล่านี้ภายใต้กฎหมายของสหภาพยุโรป (ต่อไปนี้จะเรียกว่า “สหภาพ”) หรือรัฐสมาชิกและจะมีผลผูกพัน Microsoft ในเรื่องที่เกี่ยวข้องกับลูกค้า สาระสำคัญและระยะเวลาของการประมวลผลข้อมูล ลักษณะและวัตถุประสงค์ของการประมวลผลข้อมูล ประเภทของข้อมูลส่วนบุคคล ประเภทของเจ้าของข้อมูล และหน้าที่และสิทธิของลูกค้าจะมีการระบุไว้ในข้อตกลง Licensing ของลูกค้า รวมถึงข้อกำหนดของ GDPR เหล่านี้ โดยเฉพาะอย่างยิ่ง Microsoft จะ </w:t>
      </w:r>
    </w:p>
    <w:p w14:paraId="385BE3EE" w14:textId="7F11A3B5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lastRenderedPageBreak/>
        <w:t xml:space="preserve">ประมวลผลข้อมูลส่วนบุคคลเฉพาะตามคำสั่งที่มีการบันทึกไว้จากลูกค้าเท่านั้น ซึ่งรวมถึงประเด็นที่เกี่ยวข้องกับการถ่ายโอนข้อมูลส่วนบุคคลไปยังประเทศภายนอกหรือองค์กรระหว่างประเทศ เว้นแต่จะต้องทำเช่นนั้นตามกฎหมายของสหภาพหรือรัฐสมาชิกซึ่งมีผลใช้บังคับกับ Microsoft ในกรณีเช่นนี้ Microsoft จะแจ้งให้ลูกค้าทราบถึงข้อกำหนดทางกฎหมายดังกล่าวก่อนที่จะมีการประมวลผลข้อมูล เว้นแต่กฎหมายนั้นจะห้ามมิให้มีข้อมูลดังกล่าวด้วยสาเหตุสำคัญในเรื่องประโยชน์สาธารณะ </w:t>
      </w:r>
    </w:p>
    <w:p w14:paraId="3843FC20" w14:textId="311CD44B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ตรวจสอบให้แน่ใจว่าบุคคลที่ได้รับอนุญาตให้ประมวลผลข้อมูลส่วนบุคคลได้เข้าผูกพันตัวเองในเรื่องการรักษาความลับหรืออยู่ภายใต้ภาระหน้าที่ตามกฎหมายที่เหมาะสมในเรื่องการรักษาความลับ </w:t>
      </w:r>
    </w:p>
    <w:p w14:paraId="232C2939" w14:textId="66EC3B15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ใช้มาตรการทั้งหมดที่กำหนดไว้ตาม Article 32 ของ GDPR </w:t>
      </w:r>
    </w:p>
    <w:p w14:paraId="70364220" w14:textId="524CBF91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proofErr w:type="spellStart"/>
      <w:r w:rsidRPr="00061171">
        <w:rPr>
          <w:rFonts w:ascii="Tahoma" w:hAnsi="Tahoma" w:cs="Tahoma"/>
          <w:cs/>
        </w:rPr>
        <w:t>เคารพเงื่อนไขที่มีการกล่าวถึงในวรรค</w:t>
      </w:r>
      <w:proofErr w:type="spellEnd"/>
      <w:r w:rsidRPr="00061171">
        <w:rPr>
          <w:rFonts w:ascii="Tahoma" w:hAnsi="Tahoma" w:cs="Tahoma"/>
          <w:cs/>
        </w:rPr>
        <w:t xml:space="preserve"> </w:t>
      </w:r>
      <w:r w:rsidR="00274DF9">
        <w:rPr>
          <w:rFonts w:ascii="Tahoma" w:hAnsi="Tahoma" w:cs="Tahoma"/>
        </w:rPr>
        <w:t>2</w:t>
      </w:r>
      <w:r w:rsidRPr="00061171">
        <w:rPr>
          <w:rFonts w:ascii="Tahoma" w:hAnsi="Tahoma" w:cs="Tahoma"/>
          <w:cs/>
        </w:rPr>
        <w:t xml:space="preserve"> </w:t>
      </w:r>
      <w:proofErr w:type="spellStart"/>
      <w:r w:rsidRPr="00061171">
        <w:rPr>
          <w:rFonts w:ascii="Tahoma" w:hAnsi="Tahoma" w:cs="Tahoma"/>
          <w:cs/>
        </w:rPr>
        <w:t>และ</w:t>
      </w:r>
      <w:proofErr w:type="spellEnd"/>
      <w:r w:rsidRPr="00061171">
        <w:rPr>
          <w:rFonts w:ascii="Tahoma" w:hAnsi="Tahoma" w:cs="Tahoma"/>
          <w:cs/>
        </w:rPr>
        <w:t xml:space="preserve"> </w:t>
      </w:r>
      <w:r w:rsidR="00274DF9">
        <w:rPr>
          <w:rFonts w:ascii="Tahoma" w:hAnsi="Tahoma" w:cs="Tahoma"/>
        </w:rPr>
        <w:t>4</w:t>
      </w:r>
      <w:r w:rsidRPr="00061171">
        <w:rPr>
          <w:rFonts w:ascii="Tahoma" w:hAnsi="Tahoma" w:cs="Tahoma"/>
          <w:cs/>
        </w:rPr>
        <w:t xml:space="preserve"> </w:t>
      </w:r>
      <w:proofErr w:type="spellStart"/>
      <w:r w:rsidRPr="00061171">
        <w:rPr>
          <w:rFonts w:ascii="Tahoma" w:hAnsi="Tahoma" w:cs="Tahoma"/>
          <w:cs/>
        </w:rPr>
        <w:t>ในเรื่องการว่าจ้างผู้ประมวลผลรายอื่น</w:t>
      </w:r>
      <w:proofErr w:type="spellEnd"/>
      <w:r w:rsidRPr="00061171">
        <w:rPr>
          <w:rFonts w:ascii="Tahoma" w:hAnsi="Tahoma" w:cs="Tahoma"/>
          <w:cs/>
        </w:rPr>
        <w:t xml:space="preserve"> </w:t>
      </w:r>
    </w:p>
    <w:p w14:paraId="6C93BE55" w14:textId="17341E32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ช่วยเหลือลูกค้าโดยใช้มาตรการทางเทคนิคเชิงองค์กรที่เหมาะสม โดยนำลักษณะของการประมวลผลข้อมูลมาพิจารณาด้วย ตราบใดที่การทำเช่นนี้สามารถทำได้ เพื่อปฏิบัติตามภาระหน้าที่ของลูกค้าในการดำเนินการตามคำขอสำหรับการใช้สิทธิของเจ้าของข้อมูลตามที่ระบุไว้ใน Chapter III ของ GDPR </w:t>
      </w:r>
    </w:p>
    <w:p w14:paraId="7AF9B4B1" w14:textId="1D5ED44B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ช่วยเหลือลูกค้าในการตรวจสอบให้แน่ใจถึงการปฏิบัติตามภาระหน้าที่ตาม Article 32-36 ของ GDPR โดยนำลักษณะของการประมวลผลและข้อมูลที่ให้ไว้กับ Microsoft มาพิจารณาด้วย</w:t>
      </w:r>
    </w:p>
    <w:p w14:paraId="5895E734" w14:textId="653FEBB6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ลบหรือส่งคืนข้อมูลส่วนบุคคลทั้งหมดให้กับลูกค้าหลังจากสิ้นสุดการให้บริการที่เกี่ยวข้องกับการประมวลผลข้อมูล และลบสำเนาที่มีอยู่ เว้นเสียแต่ว่ากฎหมายของสหภาพหรือรัฐสมาชิกจะกำหนดให้ต้องมีการจัดเก็บข้อมูลส่วนบุคคล ทั้งนี้ โดยลูกค้าเป็นผู้เลือก </w:t>
      </w:r>
    </w:p>
    <w:p w14:paraId="09D3AE4E" w14:textId="0A828235" w:rsidR="001C3F49" w:rsidRPr="00061171" w:rsidRDefault="001C3F49" w:rsidP="00C62B94">
      <w:pPr>
        <w:pStyle w:val="ListParagraph"/>
        <w:numPr>
          <w:ilvl w:val="0"/>
          <w:numId w:val="73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จัดหาข้อมูลทั้งหมดให้กับลูกค้าซึ่งจำเป็นในการแสดงให้เห็นถึงการปฏิบัติตามภาระหน้าที่ที่ระบุไว้ใน Article 28 ของ GDPR รวมทั้งอนุญาตและจัดการช่วยให้มีการตรวจสอบ รวมถึงการตรวจสอบอย่างละเอียด ซึ่งดำเนินการโดยลูกค้าหรือผู้ตรวจสอบรายอื่นตามที่ลูกค้ามีคำสั่ง </w:t>
      </w:r>
    </w:p>
    <w:p w14:paraId="18D295D8" w14:textId="77777777" w:rsidR="001C3F49" w:rsidRPr="00061171" w:rsidRDefault="001C3F49" w:rsidP="00C62B94">
      <w:p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จะแจ้งให้ลูกค้าทราบโดยทันทีหากตนมีความเห็นว่าคำสั่งได้เป็นการละเมิด GDPR หรือข้อกำหนดว่าด้วยการคุ้มครองข้อมูลส่วนบุคคลอื่นๆ ของสหภาพหรือรัฐสมาชิก (Article 28(3))</w:t>
      </w:r>
    </w:p>
    <w:p w14:paraId="61CB3916" w14:textId="3A040A74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ในกรณีที่ Microsoft ว่าจ้างผู้ประมวลผลรายอื่นสำหรับการดำเนินกิจกรรมการประมวลผลข้อมูลโดยเฉพาะเจาะจงในนามของลูกค้า ภาระหน้าที่ในการคุ้มครองข้อมูลส่วนบุคคลเดียวกันตามที่ระบุไว้ในข้อกำหนดของ GDPR เหล่านี้จะต้องนำไปบังคับใช้กับผู้ประมวลผลรายอื่นที่ว่านั้นด้วยวิธีการทางสัญญาหรือการดำเนินการทางกฎหมายอื่นๆ ภายใต้กฎหมายของสหภาพหรือรัฐสมาชิก โดยเฉพาะอย่างยิ่งการให้การรับประกันอย่างเพียงพอว่าจะบังคับใช้มาตรการทางเทคนิคเชิงองค์กรที่เหมาะสมในลักษณะที่การประมวลผลข้อมูลจะเป็นไปตามข้อกำหนดของ GDPR ในกรณีที่ผู้ประมวลผลรายอื่นที่ว่านี้ไม่ได้ทำตามภาระหน้าที่ของตนในการคุ้มครองข้อมูลส่วนบุคคล Microsoft จะยังคงต้องรับผิดอย่างเต็มที่ต่อลูกค้าจากการดำเนินการตามภาระหน้าที่ของผู้ประมวลรายอื่นดังกล่าว (Article 28(4))</w:t>
      </w:r>
    </w:p>
    <w:p w14:paraId="4C59F4FB" w14:textId="6A9DAE88" w:rsidR="001C3F49" w:rsidRPr="00061171" w:rsidRDefault="001C3F49" w:rsidP="00C62B94">
      <w:pPr>
        <w:pStyle w:val="NumberedList"/>
        <w:rPr>
          <w:rFonts w:ascii="Tahoma" w:hAnsi="Tahoma" w:cs="Tahoma"/>
          <w:spacing w:val="-2"/>
          <w:cs/>
        </w:rPr>
      </w:pPr>
      <w:r w:rsidRPr="00061171">
        <w:rPr>
          <w:rFonts w:ascii="Tahoma" w:hAnsi="Tahoma" w:cs="Tahoma"/>
          <w:spacing w:val="-2"/>
          <w:cs/>
        </w:rPr>
        <w:t xml:space="preserve">เมื่อพิจารณาถึงความทันสมัย ค่าใช้จ่ายในการดำเนินการ และลักษณะ ขอบข่าย บริบท และวัตถุประสงค์ของการประมวลผลข้อมูล ตลอดจนความเสี่ยงของความเป็นไปได้และความรุนแรงที่แตกต่างกันไปเกี่ยวกับสิทธิและเสรีภาพของบุคคลธรรมดา ลูกค้าและ Microsoft จะบังคับใช้มาตรการทางเทคนิคเชิงองค์กรที่เหมาะสมเพื่อตรวจสอบให้แน่ใจถึงระดับการรักษาความปลอดภัยที่เหมาะกับความเสี่ยงนั้นๆ ตามความเหมาะสมในเรื่องต่อไปนี้ เช่น </w:t>
      </w:r>
    </w:p>
    <w:p w14:paraId="321821EB" w14:textId="11B7EA8D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การใช้นามแฝงและการเข้ารหัสลับข้อมูลส่วนบุคคล </w:t>
      </w:r>
    </w:p>
    <w:p w14:paraId="62D9FAF4" w14:textId="46BC1F54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 xml:space="preserve">ความสามารถในการตรวจสอบให้แน่ใจถึงการรักษาความลับ ความสมบูรณ์ ความพร้อมให้บริการ และการฟื้นคืนสู่ปกติของระบบและบริการประมวลผลข้อมูลอย่างต่อเนื่อง </w:t>
      </w:r>
    </w:p>
    <w:p w14:paraId="5F7D4086" w14:textId="6C100AD8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lastRenderedPageBreak/>
        <w:t>ความสามารถในการกู้คืนความพร้อมให้บริการและการเข้าถึงข้อมูลส่วนบุคคลอย่างทันท่วงทีในกรณีที่เกิดเหตุการณ์ปัญหาทางกายภาพหรือทางเทคนิค และ</w:t>
      </w:r>
    </w:p>
    <w:p w14:paraId="6321455F" w14:textId="35C0FF42" w:rsidR="001C3F49" w:rsidRPr="00061171" w:rsidRDefault="001C3F49" w:rsidP="00C62B94">
      <w:pPr>
        <w:pStyle w:val="ListParagraph"/>
        <w:numPr>
          <w:ilvl w:val="0"/>
          <w:numId w:val="74"/>
        </w:numPr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กระบวนการในการทดสอบ กำหนดค่า และประเมินผลความมีประสิทธิภาพของมาตรการทางเทคนิคเชิงองค์กรอย่างสม่ำเสมอเพื่อตรวจสอบให้แน่ใจถึงความปลอดภัยของการประมวลผลข้อมูล (Article 32(1))</w:t>
      </w:r>
    </w:p>
    <w:p w14:paraId="0E6F2E8C" w14:textId="0E232112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ในการประเมินระดับการรักษาความปลอดภัยที่เหมาะสม ก็จำเป็นต้องพิจารณาถึงความเสี่ยงที่มีอยู่ในการประมวลผลข้อมูล โดยเฉพาะอย่างยิ่งความเสี่ยงจากการทำลาย การสูญหาย หรือการเปลี่ยนแปลงโดยไม่ได้ตั้งใจหรือไม่ชอบด้วยกฎหมาย หรือการเปิดเผยหรือการเข้าถึงโดยไม่ได้รับอนุญาตสำหรับข้อมูลส่วนบุคคลที่มีการส่ง จัดเก็บ หรือประมวลผล (Article 32(2))</w:t>
      </w:r>
    </w:p>
    <w:p w14:paraId="5A596CF3" w14:textId="1970ED8D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ลูกค้าและ Microsoft จะต้องดำเนินการเพื่อให้แน่ใจว่าบุคคลธรรมดาใดๆ ที่กระทำการอยู่ภายใต้อำนาจของลูกค้าหรือ Microsoft ซึ่งสามารถเข้าถึงข้อมูลส่วนบุคคลได้นั้นจะไม่ประมวลผลข้อมูลเหล่านั้น เว้นแต่จะมีคำสั่งจากลูกค้า ทั้งนี้ ในกรณีที่กฎหมายของสหภาพหรือรัฐสมาชิกไม่ได้กำหนดให้บุคคลดังกล่าวต้องทำเช่นนั้น (Article 32(4))</w:t>
      </w:r>
    </w:p>
    <w:p w14:paraId="33B59A0B" w14:textId="4977A108" w:rsidR="001C3F49" w:rsidRPr="00061171" w:rsidRDefault="001C3F49" w:rsidP="00C62B94">
      <w:pPr>
        <w:pStyle w:val="NumberedList"/>
        <w:rPr>
          <w:rFonts w:ascii="Tahoma" w:hAnsi="Tahoma" w:cs="Tahoma"/>
          <w:cs/>
        </w:rPr>
      </w:pPr>
      <w:r w:rsidRPr="00061171">
        <w:rPr>
          <w:rFonts w:ascii="Tahoma" w:hAnsi="Tahoma" w:cs="Tahoma"/>
          <w:cs/>
        </w:rPr>
        <w:t>Microsoft จะแจ้งลูกค้าโดยไม่ชักช้าเกินควรหลังจากทราบถึงการละเมิดข้อมูลส่วนบุคคล (Article 33(2)) การแจ้งเตือนดังกล่าวจะรวมถึงข้อมูลดังกล่าวที่ผู้ประมวลผลต้องให้แก่ผู้ควบคุมภายใต้ Article 33(3) เท่าที่ข้อมูลดังกล่าวจะมีให้กับ Microsoft ตามสมควร</w:t>
      </w:r>
    </w:p>
    <w:sectPr w:rsidR="001C3F49" w:rsidRPr="00061171" w:rsidSect="006A60EE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E4772" w14:textId="77777777" w:rsidR="006B495E" w:rsidRDefault="006B495E" w:rsidP="007921A5">
      <w:pPr>
        <w:spacing w:after="0"/>
      </w:pPr>
      <w:r>
        <w:separator/>
      </w:r>
    </w:p>
  </w:endnote>
  <w:endnote w:type="continuationSeparator" w:id="0">
    <w:p w14:paraId="736049A2" w14:textId="77777777" w:rsidR="006B495E" w:rsidRDefault="006B495E" w:rsidP="007921A5">
      <w:pPr>
        <w:spacing w:after="0"/>
      </w:pPr>
      <w:r>
        <w:continuationSeparator/>
      </w:r>
    </w:p>
  </w:endnote>
  <w:endnote w:type="continuationNotice" w:id="1">
    <w:p w14:paraId="20C7E7AF" w14:textId="77777777" w:rsidR="006B495E" w:rsidRDefault="006B495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92815A-B086-4203-BD3B-8CDD9773DB8D}"/>
    <w:embedBold r:id="rId2" w:fontKey="{C98D0705-C63E-4B17-A1E1-A232CC219C4C}"/>
    <w:embedItalic r:id="rId3" w:fontKey="{11E10CE2-42B1-4A08-B3F3-D9EE0206A6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F35BA422-7A8C-49D9-9DD2-3D6DE95E3A61}"/>
    <w:embedBold r:id="rId5" w:fontKey="{2854E3C4-988E-4549-9538-C03451D50EC0}"/>
    <w:embedItalic r:id="rId6" w:fontKey="{A20A7FAD-BC77-4009-9EBA-B21B5EE9710E}"/>
    <w:embedBoldItalic r:id="rId7" w:fontKey="{E15ED17B-07CD-4192-B87E-6B6B3F6530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229239-FE8D-44FB-BB57-054EF4F89325}"/>
    <w:embedBold r:id="rId9" w:fontKey="{3B67CF6A-107E-412A-BFDA-19FD5C576613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10" w:fontKey="{481EB364-460D-4309-9288-8AEE480188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11" w:fontKey="{9D088AD7-1575-4C3E-AB9B-8FE1AA09B8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F1808D1-7E4F-4BEF-9824-A6FE7FC028AD}"/>
    <w:embedBold r:id="rId13" w:fontKey="{16FB0178-08A3-4EF1-B7D6-03859365AD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197160C-5B37-4B2A-A41A-C639E5C74550}"/>
    <w:embedBold r:id="rId15" w:fontKey="{065899A2-6058-4288-B1A8-A5F3E238EE9D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6" w:fontKey="{11B11966-C94B-4A6A-A79F-E720CAE42F3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7" w:fontKey="{3E950BDB-2474-4225-A26E-AAF6CD9166E4}"/>
    <w:embedBold r:id="rId18" w:fontKey="{AAB6DD3A-5BED-49C1-AF77-01EA91A7DAD2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19" w:fontKey="{3D1BA2A8-BF50-4039-8C2C-3FBA2FD400CF}"/>
    <w:embedBold r:id="rId20" w:fontKey="{9661C400-6DBE-490B-9DDB-7ED891E9FB70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21" w:fontKey="{79872628-5D74-4BAE-96F7-0E71BE4D76C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2" w:fontKey="{7ECA55F5-65EB-430D-AA8C-A218EABF5652}"/>
    <w:embedBold r:id="rId23" w:fontKey="{3C40EF87-3E4A-44AC-A4A1-148047BDAEC6}"/>
  </w:font>
  <w:font w:name="Leelawade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6877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28C31" w14:textId="42B41A51" w:rsidR="00C62B94" w:rsidRDefault="00C62B94" w:rsidP="005934E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24C14B70" w14:textId="77777777" w:rsidTr="003812FE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679689A" w14:textId="77777777" w:rsidR="001C3F49" w:rsidRPr="00C76DF3" w:rsidRDefault="001C3F49" w:rsidP="00591643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AAE9259" w14:textId="77777777" w:rsidR="001C3F49" w:rsidRPr="00C62B94" w:rsidRDefault="001C3F49" w:rsidP="00591643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6310EDD" w14:textId="77777777" w:rsidR="001C3F49" w:rsidRPr="00C76DF3" w:rsidRDefault="001C3F49" w:rsidP="00591643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3140669" w14:textId="77777777" w:rsidR="001C3F49" w:rsidRPr="00C62B94" w:rsidRDefault="001C3F49" w:rsidP="00591643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246A09F" w14:textId="77777777" w:rsidR="001C3F49" w:rsidRPr="00C76DF3" w:rsidRDefault="001C3F49" w:rsidP="003812FE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A8CA942" w14:textId="77777777" w:rsidR="001C3F49" w:rsidRPr="00C62B94" w:rsidRDefault="001C3F49" w:rsidP="00591643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1463D58" w14:textId="77777777" w:rsidR="001C3F49" w:rsidRPr="00C76DF3" w:rsidRDefault="001C3F49" w:rsidP="00591643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EAC26D1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5D5A1590" w14:textId="77777777" w:rsidR="001C3F49" w:rsidRPr="00C76DF3" w:rsidRDefault="001C3F49" w:rsidP="003812FE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3FA160B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C2C90F2" w14:textId="77777777" w:rsidR="001C3F49" w:rsidRPr="00C76DF3" w:rsidRDefault="001C3F49" w:rsidP="003812FE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2677D205" w14:textId="77777777" w:rsidR="001C3F49" w:rsidRPr="00591643" w:rsidRDefault="001C3F49">
    <w:pPr>
      <w:pStyle w:val="Footer"/>
      <w:rPr>
        <w:rFonts w:cs="Calibri"/>
        <w:sz w:val="14"/>
        <w:szCs w:val="14"/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72CF4EA4" w14:textId="77777777" w:rsidTr="009776B9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473EAB81" w14:textId="77777777" w:rsidR="001C3F49" w:rsidRPr="00C76DF3" w:rsidRDefault="001C3F49" w:rsidP="00B07097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4A464144" w14:textId="77777777" w:rsidR="001C3F49" w:rsidRPr="00C62B94" w:rsidRDefault="001C3F49" w:rsidP="00B07097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4429989" w14:textId="77777777" w:rsidR="001C3F49" w:rsidRPr="00C76DF3" w:rsidRDefault="001C3F49" w:rsidP="00B07097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08C95B" w14:textId="77777777" w:rsidR="001C3F49" w:rsidRPr="00C62B94" w:rsidRDefault="001C3F49" w:rsidP="00B07097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E215E76" w14:textId="77777777" w:rsidR="001C3F49" w:rsidRPr="00C76DF3" w:rsidRDefault="001C3F49" w:rsidP="00B07097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31318366" w14:textId="77777777" w:rsidR="001C3F49" w:rsidRPr="00C62B94" w:rsidRDefault="001C3F49" w:rsidP="00B07097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538AB22D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E24530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2584F7F0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7928802F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1CA8EA7" w14:textId="77777777" w:rsidR="001C3F49" w:rsidRPr="00C76DF3" w:rsidRDefault="001C3F49" w:rsidP="00B07097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1608EFB4" w14:textId="77777777" w:rsidR="001C3F49" w:rsidRPr="00591643" w:rsidRDefault="001C3F49" w:rsidP="003812FE">
    <w:pPr>
      <w:pStyle w:val="Footer"/>
      <w:rPr>
        <w:rFonts w:cs="Calibri"/>
        <w:sz w:val="14"/>
        <w:szCs w:val="14"/>
        <w: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9787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3D331E" w14:textId="07273D93" w:rsidR="00C62B94" w:rsidRDefault="00C62B94" w:rsidP="00EB25FB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5968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77FF2" w14:textId="4B192259" w:rsidR="00C62B94" w:rsidRDefault="00C62B94" w:rsidP="00EB25FB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5B1B" w14:textId="77777777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9D87A9A" wp14:editId="10E4476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C1070" w14:textId="77777777" w:rsidR="002106D9" w:rsidRPr="002106D9" w:rsidRDefault="002106D9" w:rsidP="002106D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87A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A0C1070" w14:textId="77777777" w:rsidR="002106D9" w:rsidRPr="002106D9" w:rsidRDefault="002106D9" w:rsidP="002106D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94298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422174" w14:textId="71BA504A" w:rsidR="00C62B94" w:rsidRDefault="00C62B94" w:rsidP="00F8392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8178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315227" w14:textId="342F8CE3" w:rsidR="00C62B94" w:rsidRDefault="00C62B94" w:rsidP="00F8392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03E08" w14:textId="77777777" w:rsidR="006B495E" w:rsidRDefault="006B495E" w:rsidP="007921A5">
      <w:pPr>
        <w:spacing w:after="0"/>
      </w:pPr>
      <w:r>
        <w:separator/>
      </w:r>
    </w:p>
  </w:footnote>
  <w:footnote w:type="continuationSeparator" w:id="0">
    <w:p w14:paraId="466A3CDE" w14:textId="77777777" w:rsidR="006B495E" w:rsidRDefault="006B495E" w:rsidP="007921A5">
      <w:pPr>
        <w:spacing w:after="0"/>
      </w:pPr>
      <w:r>
        <w:continuationSeparator/>
      </w:r>
    </w:p>
  </w:footnote>
  <w:footnote w:type="continuationNotice" w:id="1">
    <w:p w14:paraId="51DE057E" w14:textId="77777777" w:rsidR="006B495E" w:rsidRDefault="006B495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407BC" w14:textId="1F15764C" w:rsidR="00C62B94" w:rsidRPr="000412DB" w:rsidRDefault="00260B53" w:rsidP="000412DB">
    <w:pPr>
      <w:pStyle w:val="Header"/>
      <w:spacing w:after="240"/>
      <w:rPr>
        <w:rFonts w:ascii="Angsana New" w:hAnsi="Angsana New" w:cs="Angsana New"/>
        <w:color w:val="225B62"/>
      </w:rPr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0412DB">
      <w:rPr>
        <w:rFonts w:cs="Segoe Sans Text"/>
        <w:color w:val="225B62"/>
      </w:rPr>
      <w:t>22</w:t>
    </w:r>
    <w:r w:rsidRPr="00D24C09">
      <w:rPr>
        <w:rFonts w:cs="Segoe Sans Text"/>
        <w:color w:val="225B62"/>
      </w:rPr>
      <w:t xml:space="preserve"> </w:t>
    </w:r>
    <w:r w:rsidR="000412DB" w:rsidRPr="000412DB">
      <w:rPr>
        <w:rFonts w:ascii="Leelawadee UI" w:hAnsi="Leelawadee UI" w:cs="Leelawadee UI" w:hint="cs"/>
        <w:color w:val="225B62"/>
        <w:cs/>
        <w:lang w:bidi="th-TH"/>
      </w:rPr>
      <w:t>พฤษภาคม</w:t>
    </w:r>
    <w:r w:rsidRPr="00167331">
      <w:rPr>
        <w:rFonts w:ascii="Angsana New" w:hAnsi="Angsana New" w:cs="Angsana New"/>
        <w:color w:val="225B62"/>
      </w:rPr>
      <w:t xml:space="preserve"> </w:t>
    </w:r>
    <w:r w:rsidRPr="00167331">
      <w:rPr>
        <w:rFonts w:cs="Segoe Sans Text"/>
        <w:color w:val="225B62"/>
      </w:rPr>
      <w:t>202</w:t>
    </w:r>
    <w:r w:rsidR="000412DB">
      <w:rPr>
        <w:rFonts w:cs="Segoe Sans Text"/>
        <w:color w:val="225B62"/>
      </w:rPr>
      <w:t>6</w:t>
    </w:r>
    <w:r w:rsidRPr="00BC0FC3">
      <w:rPr>
        <w:rFonts w:cs="Segoe Sans Text"/>
        <w:color w:val="225B62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2B03E" w14:textId="5C9303AF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EB25FB" w:rsidRPr="00D24C09">
      <w:rPr>
        <w:rFonts w:cs="Segoe Sans Text"/>
        <w:color w:val="225B62"/>
      </w:rPr>
      <w:t xml:space="preserve">1 </w:t>
    </w:r>
    <w:proofErr w:type="spellStart"/>
    <w:r w:rsidR="00EB25FB" w:rsidRPr="00D24C09">
      <w:rPr>
        <w:rFonts w:ascii="Angsana New" w:hAnsi="Angsana New" w:cs="Angsana New"/>
        <w:color w:val="225B62"/>
      </w:rPr>
      <w:t>เมษายน</w:t>
    </w:r>
    <w:proofErr w:type="spellEnd"/>
    <w:r w:rsidR="00EB25FB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0426" w14:textId="02EBF025" w:rsidR="00A76F4C" w:rsidRPr="00BC0FC3" w:rsidRDefault="00BC0FC3" w:rsidP="00BC0FC3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</w:t>
    </w:r>
    <w:proofErr w:type="spellStart"/>
    <w:r w:rsidRPr="00BC0FC3">
      <w:rPr>
        <w:rFonts w:ascii="Angsana New" w:hAnsi="Angsana New" w:cs="Angsana New"/>
        <w:color w:val="225B62"/>
      </w:rPr>
      <w:t>สำหรับผลิตภัณฑ์และบริการของ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2179E2" w:rsidRPr="00D24C09">
      <w:rPr>
        <w:rFonts w:cs="Segoe Sans Text"/>
        <w:color w:val="225B62"/>
      </w:rPr>
      <w:t xml:space="preserve">1 </w:t>
    </w:r>
    <w:proofErr w:type="spellStart"/>
    <w:r w:rsidR="002179E2" w:rsidRPr="00D24C09">
      <w:rPr>
        <w:rFonts w:ascii="Angsana New" w:hAnsi="Angsana New" w:cs="Angsana New"/>
        <w:color w:val="225B62"/>
      </w:rPr>
      <w:t>เมษายน</w:t>
    </w:r>
    <w:proofErr w:type="spellEnd"/>
    <w:r w:rsidR="002179E2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6D5F5" w14:textId="6D5CFA1C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</w:t>
    </w:r>
    <w:proofErr w:type="spellStart"/>
    <w:r w:rsidRPr="00BC0FC3">
      <w:rPr>
        <w:rFonts w:ascii="Angsana New" w:hAnsi="Angsana New" w:cs="Angsana New"/>
        <w:color w:val="225B62"/>
      </w:rPr>
      <w:t>สำหรับผลิตภัณฑ์และบริการของ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 w:rsidR="002179E2" w:rsidRPr="00D24C09">
      <w:rPr>
        <w:rFonts w:cs="Segoe Sans Text"/>
        <w:color w:val="225B62"/>
      </w:rPr>
      <w:t xml:space="preserve">1 </w:t>
    </w:r>
    <w:proofErr w:type="spellStart"/>
    <w:r w:rsidR="002179E2" w:rsidRPr="00D24C09">
      <w:rPr>
        <w:rFonts w:ascii="Angsana New" w:hAnsi="Angsana New" w:cs="Angsana New"/>
        <w:color w:val="225B62"/>
      </w:rPr>
      <w:t>เมษายน</w:t>
    </w:r>
    <w:proofErr w:type="spellEnd"/>
    <w:r w:rsidR="002179E2" w:rsidRPr="00D24C09">
      <w:rPr>
        <w:rFonts w:cs="Segoe Sans Text"/>
        <w:color w:val="225B62"/>
      </w:rPr>
      <w:t xml:space="preserve"> </w:t>
    </w:r>
    <w:r w:rsidRPr="00BC0FC3">
      <w:rPr>
        <w:rFonts w:cs="Segoe Sans Text"/>
        <w:color w:val="225B62"/>
      </w:rPr>
      <w:t>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099"/>
    <w:multiLevelType w:val="hybridMultilevel"/>
    <w:tmpl w:val="81C85EF2"/>
    <w:lvl w:ilvl="0" w:tplc="E25227A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5AFE"/>
    <w:multiLevelType w:val="hybridMultilevel"/>
    <w:tmpl w:val="15548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C3340"/>
    <w:multiLevelType w:val="hybridMultilevel"/>
    <w:tmpl w:val="193A34D0"/>
    <w:lvl w:ilvl="0" w:tplc="764235BA">
      <w:start w:val="1"/>
      <w:numFmt w:val="lowerLetter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D72F7"/>
    <w:multiLevelType w:val="hybridMultilevel"/>
    <w:tmpl w:val="4590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2220F"/>
    <w:multiLevelType w:val="hybridMultilevel"/>
    <w:tmpl w:val="CBAC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052E4"/>
    <w:multiLevelType w:val="hybridMultilevel"/>
    <w:tmpl w:val="59A81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FA33FD"/>
    <w:multiLevelType w:val="hybridMultilevel"/>
    <w:tmpl w:val="7B90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22676"/>
    <w:multiLevelType w:val="multilevel"/>
    <w:tmpl w:val="55F89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07FBE"/>
    <w:multiLevelType w:val="hybridMultilevel"/>
    <w:tmpl w:val="C60E8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7D6562"/>
    <w:multiLevelType w:val="hybridMultilevel"/>
    <w:tmpl w:val="6A7A57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142AE"/>
    <w:multiLevelType w:val="hybridMultilevel"/>
    <w:tmpl w:val="A1D60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F44AEF"/>
    <w:multiLevelType w:val="multilevel"/>
    <w:tmpl w:val="F7F0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9C75B3"/>
    <w:multiLevelType w:val="hybridMultilevel"/>
    <w:tmpl w:val="4C34F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FB19A1"/>
    <w:multiLevelType w:val="hybridMultilevel"/>
    <w:tmpl w:val="F238E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A302B1"/>
    <w:multiLevelType w:val="hybridMultilevel"/>
    <w:tmpl w:val="E4729A96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2A2A3751"/>
    <w:multiLevelType w:val="hybridMultilevel"/>
    <w:tmpl w:val="ADAC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F0559"/>
    <w:multiLevelType w:val="hybridMultilevel"/>
    <w:tmpl w:val="9474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E33BC"/>
    <w:multiLevelType w:val="hybridMultilevel"/>
    <w:tmpl w:val="35E4C374"/>
    <w:lvl w:ilvl="0" w:tplc="BB2C1F94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621C7"/>
    <w:multiLevelType w:val="multilevel"/>
    <w:tmpl w:val="2B84E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AE7F0B"/>
    <w:multiLevelType w:val="hybridMultilevel"/>
    <w:tmpl w:val="5F6A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204DA"/>
    <w:multiLevelType w:val="multilevel"/>
    <w:tmpl w:val="B06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6D235F"/>
    <w:multiLevelType w:val="hybridMultilevel"/>
    <w:tmpl w:val="6F2C8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E503D8"/>
    <w:multiLevelType w:val="hybridMultilevel"/>
    <w:tmpl w:val="4606C7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914CF6"/>
    <w:multiLevelType w:val="hybridMultilevel"/>
    <w:tmpl w:val="787C9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080231"/>
    <w:multiLevelType w:val="hybridMultilevel"/>
    <w:tmpl w:val="80E8B76E"/>
    <w:lvl w:ilvl="0" w:tplc="6BAE5A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8" w15:restartNumberingAfterBreak="0">
    <w:nsid w:val="37BD0FBD"/>
    <w:multiLevelType w:val="hybridMultilevel"/>
    <w:tmpl w:val="1548F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7D51CB6"/>
    <w:multiLevelType w:val="multilevel"/>
    <w:tmpl w:val="4612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8585820"/>
    <w:multiLevelType w:val="multilevel"/>
    <w:tmpl w:val="090C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6C39FB"/>
    <w:multiLevelType w:val="hybridMultilevel"/>
    <w:tmpl w:val="44F8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841D9"/>
    <w:multiLevelType w:val="hybridMultilevel"/>
    <w:tmpl w:val="B94E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BD6120"/>
    <w:multiLevelType w:val="hybridMultilevel"/>
    <w:tmpl w:val="C67E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5664D7"/>
    <w:multiLevelType w:val="hybridMultilevel"/>
    <w:tmpl w:val="C284B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884A4C"/>
    <w:multiLevelType w:val="hybridMultilevel"/>
    <w:tmpl w:val="159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7F4FBB"/>
    <w:multiLevelType w:val="multilevel"/>
    <w:tmpl w:val="EDF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5FA1E4C"/>
    <w:multiLevelType w:val="hybridMultilevel"/>
    <w:tmpl w:val="FF16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61680D"/>
    <w:multiLevelType w:val="hybridMultilevel"/>
    <w:tmpl w:val="F538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6F7FA8"/>
    <w:multiLevelType w:val="multilevel"/>
    <w:tmpl w:val="3C60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5B6060"/>
    <w:multiLevelType w:val="hybridMultilevel"/>
    <w:tmpl w:val="E8161E8C"/>
    <w:lvl w:ilvl="0" w:tplc="679E94AA">
      <w:start w:val="1"/>
      <w:numFmt w:val="lowerLetter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82423E"/>
    <w:multiLevelType w:val="hybridMultilevel"/>
    <w:tmpl w:val="EAB0FF0A"/>
    <w:lvl w:ilvl="0" w:tplc="AF6EB4AE">
      <w:start w:val="1"/>
      <w:numFmt w:val="lowerRoman"/>
      <w:lvlText w:val="(%1.)"/>
      <w:lvlJc w:val="right"/>
      <w:pPr>
        <w:ind w:left="8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8" w:hanging="360"/>
      </w:pPr>
    </w:lvl>
    <w:lvl w:ilvl="2" w:tplc="0409001B" w:tentative="1">
      <w:start w:val="1"/>
      <w:numFmt w:val="lowerRoman"/>
      <w:lvlText w:val="%3."/>
      <w:lvlJc w:val="right"/>
      <w:pPr>
        <w:ind w:left="2318" w:hanging="180"/>
      </w:pPr>
    </w:lvl>
    <w:lvl w:ilvl="3" w:tplc="0409000F" w:tentative="1">
      <w:start w:val="1"/>
      <w:numFmt w:val="decimal"/>
      <w:lvlText w:val="%4."/>
      <w:lvlJc w:val="left"/>
      <w:pPr>
        <w:ind w:left="3038" w:hanging="360"/>
      </w:pPr>
    </w:lvl>
    <w:lvl w:ilvl="4" w:tplc="04090019" w:tentative="1">
      <w:start w:val="1"/>
      <w:numFmt w:val="lowerLetter"/>
      <w:lvlText w:val="%5."/>
      <w:lvlJc w:val="left"/>
      <w:pPr>
        <w:ind w:left="3758" w:hanging="360"/>
      </w:pPr>
    </w:lvl>
    <w:lvl w:ilvl="5" w:tplc="0409001B" w:tentative="1">
      <w:start w:val="1"/>
      <w:numFmt w:val="lowerRoman"/>
      <w:lvlText w:val="%6."/>
      <w:lvlJc w:val="right"/>
      <w:pPr>
        <w:ind w:left="4478" w:hanging="180"/>
      </w:pPr>
    </w:lvl>
    <w:lvl w:ilvl="6" w:tplc="0409000F" w:tentative="1">
      <w:start w:val="1"/>
      <w:numFmt w:val="decimal"/>
      <w:lvlText w:val="%7."/>
      <w:lvlJc w:val="left"/>
      <w:pPr>
        <w:ind w:left="5198" w:hanging="360"/>
      </w:pPr>
    </w:lvl>
    <w:lvl w:ilvl="7" w:tplc="04090019" w:tentative="1">
      <w:start w:val="1"/>
      <w:numFmt w:val="lowerLetter"/>
      <w:lvlText w:val="%8."/>
      <w:lvlJc w:val="left"/>
      <w:pPr>
        <w:ind w:left="5918" w:hanging="360"/>
      </w:pPr>
    </w:lvl>
    <w:lvl w:ilvl="8" w:tplc="04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43" w15:restartNumberingAfterBreak="0">
    <w:nsid w:val="5A483336"/>
    <w:multiLevelType w:val="hybridMultilevel"/>
    <w:tmpl w:val="A3941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AF11CB9"/>
    <w:multiLevelType w:val="hybridMultilevel"/>
    <w:tmpl w:val="410E3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6" w15:restartNumberingAfterBreak="0">
    <w:nsid w:val="5C6547F3"/>
    <w:multiLevelType w:val="hybridMultilevel"/>
    <w:tmpl w:val="CDDC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BE0824"/>
    <w:multiLevelType w:val="hybridMultilevel"/>
    <w:tmpl w:val="124666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DA4F03"/>
    <w:multiLevelType w:val="hybridMultilevel"/>
    <w:tmpl w:val="D24C2A86"/>
    <w:lvl w:ilvl="0" w:tplc="A7A861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F12AA5"/>
    <w:multiLevelType w:val="hybridMultilevel"/>
    <w:tmpl w:val="8AF8BAD4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50" w15:restartNumberingAfterBreak="0">
    <w:nsid w:val="5DF42FF7"/>
    <w:multiLevelType w:val="multilevel"/>
    <w:tmpl w:val="907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8750A3"/>
    <w:multiLevelType w:val="hybridMultilevel"/>
    <w:tmpl w:val="F85A5988"/>
    <w:lvl w:ilvl="0" w:tplc="FBF200A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2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40586B"/>
    <w:multiLevelType w:val="hybridMultilevel"/>
    <w:tmpl w:val="8C12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445BC8"/>
    <w:multiLevelType w:val="hybridMultilevel"/>
    <w:tmpl w:val="9316250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5" w15:restartNumberingAfterBreak="0">
    <w:nsid w:val="68E26ED0"/>
    <w:multiLevelType w:val="hybridMultilevel"/>
    <w:tmpl w:val="16CE6546"/>
    <w:lvl w:ilvl="0" w:tplc="9E0CCC84">
      <w:start w:val="1"/>
      <w:numFmt w:val="decimal"/>
      <w:lvlText w:val="%1."/>
      <w:lvlJc w:val="left"/>
      <w:pPr>
        <w:ind w:left="720" w:hanging="360"/>
      </w:pPr>
      <w:rPr>
        <w:rFonts w:ascii="Segoe Sans Text" w:hAnsi="Segoe Sans Text" w:cs="Segoe Sans Text" w:hint="default"/>
      </w:rPr>
    </w:lvl>
    <w:lvl w:ilvl="1" w:tplc="CEAE71FA">
      <w:start w:val="1"/>
      <w:numFmt w:val="lowerLetter"/>
      <w:lvlText w:val="%2."/>
      <w:lvlJc w:val="left"/>
      <w:pPr>
        <w:ind w:left="1440" w:hanging="360"/>
      </w:pPr>
      <w:rPr>
        <w:rFonts w:ascii="Segoe Sans Text" w:hAnsi="Segoe Sans Text" w:cs="Segoe Sans Text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3B3941"/>
    <w:multiLevelType w:val="hybridMultilevel"/>
    <w:tmpl w:val="683A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ADC588F"/>
    <w:multiLevelType w:val="multilevel"/>
    <w:tmpl w:val="465E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B8C19B8"/>
    <w:multiLevelType w:val="hybridMultilevel"/>
    <w:tmpl w:val="44968546"/>
    <w:lvl w:ilvl="0" w:tplc="4F9C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D3A187A"/>
    <w:multiLevelType w:val="multilevel"/>
    <w:tmpl w:val="573AD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EE931E3"/>
    <w:multiLevelType w:val="multilevel"/>
    <w:tmpl w:val="30AE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EF03A01"/>
    <w:multiLevelType w:val="multilevel"/>
    <w:tmpl w:val="CB96C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F863CBD"/>
    <w:multiLevelType w:val="hybridMultilevel"/>
    <w:tmpl w:val="174AEC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06C2E96"/>
    <w:multiLevelType w:val="hybridMultilevel"/>
    <w:tmpl w:val="D112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3D57665"/>
    <w:multiLevelType w:val="hybridMultilevel"/>
    <w:tmpl w:val="B9A8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6C335E"/>
    <w:multiLevelType w:val="hybridMultilevel"/>
    <w:tmpl w:val="B26C6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8D427A9"/>
    <w:multiLevelType w:val="hybridMultilevel"/>
    <w:tmpl w:val="CD6C5060"/>
    <w:lvl w:ilvl="0" w:tplc="E8303E0E">
      <w:start w:val="1"/>
      <w:numFmt w:val="decimal"/>
      <w:lvlText w:val="%1)"/>
      <w:lvlJc w:val="left"/>
      <w:pPr>
        <w:ind w:left="1080" w:hanging="360"/>
      </w:pPr>
    </w:lvl>
    <w:lvl w:ilvl="1" w:tplc="D6342702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9075289"/>
    <w:multiLevelType w:val="hybridMultilevel"/>
    <w:tmpl w:val="4BBA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C54CC7"/>
    <w:multiLevelType w:val="multilevel"/>
    <w:tmpl w:val="305E0B46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Tahoma" w:hAnsi="Tahoma" w:cs="Tahoma" w:hint="default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7E9B58B5"/>
    <w:multiLevelType w:val="hybridMultilevel"/>
    <w:tmpl w:val="C7CA0B6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0" w15:restartNumberingAfterBreak="0">
    <w:nsid w:val="7F401FE6"/>
    <w:multiLevelType w:val="hybridMultilevel"/>
    <w:tmpl w:val="033A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CF77A3"/>
    <w:multiLevelType w:val="hybridMultilevel"/>
    <w:tmpl w:val="48A2C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85524">
    <w:abstractNumId w:val="15"/>
  </w:num>
  <w:num w:numId="2" w16cid:durableId="1279988850">
    <w:abstractNumId w:val="15"/>
  </w:num>
  <w:num w:numId="3" w16cid:durableId="541015715">
    <w:abstractNumId w:val="15"/>
  </w:num>
  <w:num w:numId="4" w16cid:durableId="390616262">
    <w:abstractNumId w:val="15"/>
  </w:num>
  <w:num w:numId="5" w16cid:durableId="372002686">
    <w:abstractNumId w:val="45"/>
  </w:num>
  <w:num w:numId="6" w16cid:durableId="1007974886">
    <w:abstractNumId w:val="35"/>
  </w:num>
  <w:num w:numId="7" w16cid:durableId="1373306948">
    <w:abstractNumId w:val="6"/>
  </w:num>
  <w:num w:numId="8" w16cid:durableId="2141485250">
    <w:abstractNumId w:val="66"/>
  </w:num>
  <w:num w:numId="9" w16cid:durableId="1169448345">
    <w:abstractNumId w:val="7"/>
  </w:num>
  <w:num w:numId="10" w16cid:durableId="1768231886">
    <w:abstractNumId w:val="12"/>
  </w:num>
  <w:num w:numId="11" w16cid:durableId="785076419">
    <w:abstractNumId w:val="70"/>
  </w:num>
  <w:num w:numId="12" w16cid:durableId="554858276">
    <w:abstractNumId w:val="63"/>
  </w:num>
  <w:num w:numId="13" w16cid:durableId="578515897">
    <w:abstractNumId w:val="47"/>
  </w:num>
  <w:num w:numId="14" w16cid:durableId="776948018">
    <w:abstractNumId w:val="38"/>
  </w:num>
  <w:num w:numId="15" w16cid:durableId="1981616344">
    <w:abstractNumId w:val="36"/>
  </w:num>
  <w:num w:numId="16" w16cid:durableId="2139108758">
    <w:abstractNumId w:val="56"/>
  </w:num>
  <w:num w:numId="17" w16cid:durableId="366639531">
    <w:abstractNumId w:val="37"/>
  </w:num>
  <w:num w:numId="18" w16cid:durableId="1108815840">
    <w:abstractNumId w:val="62"/>
  </w:num>
  <w:num w:numId="19" w16cid:durableId="1925650783">
    <w:abstractNumId w:val="8"/>
  </w:num>
  <w:num w:numId="20" w16cid:durableId="666981721">
    <w:abstractNumId w:val="64"/>
  </w:num>
  <w:num w:numId="21" w16cid:durableId="191655969">
    <w:abstractNumId w:val="53"/>
  </w:num>
  <w:num w:numId="22" w16cid:durableId="1143692465">
    <w:abstractNumId w:val="31"/>
  </w:num>
  <w:num w:numId="23" w16cid:durableId="893393592">
    <w:abstractNumId w:val="26"/>
  </w:num>
  <w:num w:numId="24" w16cid:durableId="1257247398">
    <w:abstractNumId w:val="10"/>
  </w:num>
  <w:num w:numId="25" w16cid:durableId="534316982">
    <w:abstractNumId w:val="69"/>
  </w:num>
  <w:num w:numId="26" w16cid:durableId="1210532270">
    <w:abstractNumId w:val="1"/>
  </w:num>
  <w:num w:numId="27" w16cid:durableId="1637757903">
    <w:abstractNumId w:val="29"/>
  </w:num>
  <w:num w:numId="28" w16cid:durableId="832448262">
    <w:abstractNumId w:val="23"/>
  </w:num>
  <w:num w:numId="29" w16cid:durableId="42289209">
    <w:abstractNumId w:val="30"/>
  </w:num>
  <w:num w:numId="30" w16cid:durableId="1076248723">
    <w:abstractNumId w:val="50"/>
  </w:num>
  <w:num w:numId="31" w16cid:durableId="482504181">
    <w:abstractNumId w:val="40"/>
  </w:num>
  <w:num w:numId="32" w16cid:durableId="903099122">
    <w:abstractNumId w:val="57"/>
  </w:num>
  <w:num w:numId="33" w16cid:durableId="549616418">
    <w:abstractNumId w:val="17"/>
  </w:num>
  <w:num w:numId="34" w16cid:durableId="1766654818">
    <w:abstractNumId w:val="71"/>
  </w:num>
  <w:num w:numId="35" w16cid:durableId="1579630768">
    <w:abstractNumId w:val="52"/>
  </w:num>
  <w:num w:numId="36" w16cid:durableId="571043020">
    <w:abstractNumId w:val="20"/>
  </w:num>
  <w:num w:numId="37" w16cid:durableId="1397892392">
    <w:abstractNumId w:val="18"/>
  </w:num>
  <w:num w:numId="38" w16cid:durableId="2134520195">
    <w:abstractNumId w:val="32"/>
  </w:num>
  <w:num w:numId="39" w16cid:durableId="1173446595">
    <w:abstractNumId w:val="9"/>
  </w:num>
  <w:num w:numId="40" w16cid:durableId="268053672">
    <w:abstractNumId w:val="61"/>
  </w:num>
  <w:num w:numId="41" w16cid:durableId="1387679938">
    <w:abstractNumId w:val="59"/>
  </w:num>
  <w:num w:numId="42" w16cid:durableId="371732505">
    <w:abstractNumId w:val="67"/>
  </w:num>
  <w:num w:numId="43" w16cid:durableId="1122382331">
    <w:abstractNumId w:val="21"/>
  </w:num>
  <w:num w:numId="44" w16cid:durableId="1758791677">
    <w:abstractNumId w:val="19"/>
  </w:num>
  <w:num w:numId="45" w16cid:durableId="1231572515">
    <w:abstractNumId w:val="39"/>
  </w:num>
  <w:num w:numId="46" w16cid:durableId="514077521">
    <w:abstractNumId w:val="46"/>
  </w:num>
  <w:num w:numId="47" w16cid:durableId="1022628230">
    <w:abstractNumId w:val="13"/>
  </w:num>
  <w:num w:numId="48" w16cid:durableId="1748069486">
    <w:abstractNumId w:val="60"/>
  </w:num>
  <w:num w:numId="49" w16cid:durableId="1671566079">
    <w:abstractNumId w:val="4"/>
  </w:num>
  <w:num w:numId="50" w16cid:durableId="1028216315">
    <w:abstractNumId w:val="68"/>
  </w:num>
  <w:num w:numId="51" w16cid:durableId="2049061450">
    <w:abstractNumId w:val="22"/>
  </w:num>
  <w:num w:numId="52" w16cid:durableId="1656759776">
    <w:abstractNumId w:val="54"/>
  </w:num>
  <w:num w:numId="53" w16cid:durableId="125240600">
    <w:abstractNumId w:val="3"/>
  </w:num>
  <w:num w:numId="54" w16cid:durableId="1590384407">
    <w:abstractNumId w:val="49"/>
  </w:num>
  <w:num w:numId="55" w16cid:durableId="1366563127">
    <w:abstractNumId w:val="42"/>
  </w:num>
  <w:num w:numId="56" w16cid:durableId="697320857">
    <w:abstractNumId w:val="51"/>
  </w:num>
  <w:num w:numId="57" w16cid:durableId="272514982">
    <w:abstractNumId w:val="58"/>
  </w:num>
  <w:num w:numId="58" w16cid:durableId="1109737697">
    <w:abstractNumId w:val="27"/>
  </w:num>
  <w:num w:numId="59" w16cid:durableId="1150361616">
    <w:abstractNumId w:val="48"/>
  </w:num>
  <w:num w:numId="60" w16cid:durableId="659818964">
    <w:abstractNumId w:val="0"/>
  </w:num>
  <w:num w:numId="61" w16cid:durableId="1739400826">
    <w:abstractNumId w:val="43"/>
  </w:num>
  <w:num w:numId="62" w16cid:durableId="1769765143">
    <w:abstractNumId w:val="28"/>
  </w:num>
  <w:num w:numId="63" w16cid:durableId="347489986">
    <w:abstractNumId w:val="25"/>
  </w:num>
  <w:num w:numId="64" w16cid:durableId="86270659">
    <w:abstractNumId w:val="14"/>
  </w:num>
  <w:num w:numId="65" w16cid:durableId="409238606">
    <w:abstractNumId w:val="16"/>
  </w:num>
  <w:num w:numId="66" w16cid:durableId="267011487">
    <w:abstractNumId w:val="24"/>
  </w:num>
  <w:num w:numId="67" w16cid:durableId="102770034">
    <w:abstractNumId w:val="34"/>
  </w:num>
  <w:num w:numId="68" w16cid:durableId="382143203">
    <w:abstractNumId w:val="44"/>
  </w:num>
  <w:num w:numId="69" w16cid:durableId="1204056040">
    <w:abstractNumId w:val="65"/>
  </w:num>
  <w:num w:numId="70" w16cid:durableId="1854681394">
    <w:abstractNumId w:val="11"/>
  </w:num>
  <w:num w:numId="71" w16cid:durableId="1201629060">
    <w:abstractNumId w:val="5"/>
  </w:num>
  <w:num w:numId="72" w16cid:durableId="613831050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58518891">
    <w:abstractNumId w:val="41"/>
  </w:num>
  <w:num w:numId="74" w16cid:durableId="1926065969">
    <w:abstractNumId w:val="2"/>
  </w:num>
  <w:num w:numId="75" w16cid:durableId="1831291633">
    <w:abstractNumId w:val="33"/>
  </w:num>
  <w:num w:numId="76" w16cid:durableId="548685507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ZwiwK75TY+SllxJgCBTLWIrgWMuOV12/Z9YvyfUo69swhrtixnL2Rsx+PxwI4SO/iG6EXANnjcyRSzwJjvAs9g==" w:salt="OZPsg2gGWoZJjYpy2uwnKg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C3"/>
    <w:rsid w:val="000008C6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7E86"/>
    <w:rsid w:val="000205E9"/>
    <w:rsid w:val="0002150A"/>
    <w:rsid w:val="00021ABA"/>
    <w:rsid w:val="0002249B"/>
    <w:rsid w:val="0002273C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45A6"/>
    <w:rsid w:val="000352F0"/>
    <w:rsid w:val="0003633B"/>
    <w:rsid w:val="000367DC"/>
    <w:rsid w:val="00036CB6"/>
    <w:rsid w:val="000374EE"/>
    <w:rsid w:val="00040244"/>
    <w:rsid w:val="000409EF"/>
    <w:rsid w:val="00040BF5"/>
    <w:rsid w:val="00040ECD"/>
    <w:rsid w:val="00040F9E"/>
    <w:rsid w:val="000412DB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7ADD"/>
    <w:rsid w:val="00057D18"/>
    <w:rsid w:val="00061171"/>
    <w:rsid w:val="00062986"/>
    <w:rsid w:val="00062F4E"/>
    <w:rsid w:val="00063A9B"/>
    <w:rsid w:val="00064335"/>
    <w:rsid w:val="000645F4"/>
    <w:rsid w:val="0006515B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A70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A7045"/>
    <w:rsid w:val="000B0006"/>
    <w:rsid w:val="000B0375"/>
    <w:rsid w:val="000B339A"/>
    <w:rsid w:val="000B35C0"/>
    <w:rsid w:val="000B49E0"/>
    <w:rsid w:val="000B6468"/>
    <w:rsid w:val="000C0A16"/>
    <w:rsid w:val="000C12AD"/>
    <w:rsid w:val="000C174B"/>
    <w:rsid w:val="000C1858"/>
    <w:rsid w:val="000C189D"/>
    <w:rsid w:val="000C1B25"/>
    <w:rsid w:val="000C2293"/>
    <w:rsid w:val="000C2528"/>
    <w:rsid w:val="000C4586"/>
    <w:rsid w:val="000C4913"/>
    <w:rsid w:val="000C5CF3"/>
    <w:rsid w:val="000C5D32"/>
    <w:rsid w:val="000C6264"/>
    <w:rsid w:val="000C736E"/>
    <w:rsid w:val="000D0035"/>
    <w:rsid w:val="000D0909"/>
    <w:rsid w:val="000D1C42"/>
    <w:rsid w:val="000D1CA6"/>
    <w:rsid w:val="000D1D18"/>
    <w:rsid w:val="000D2218"/>
    <w:rsid w:val="000D3C34"/>
    <w:rsid w:val="000D3DF6"/>
    <w:rsid w:val="000D4266"/>
    <w:rsid w:val="000D523A"/>
    <w:rsid w:val="000D5486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271B7"/>
    <w:rsid w:val="00130657"/>
    <w:rsid w:val="00130B65"/>
    <w:rsid w:val="00130B81"/>
    <w:rsid w:val="00130BC4"/>
    <w:rsid w:val="00131131"/>
    <w:rsid w:val="001311CD"/>
    <w:rsid w:val="00132CCB"/>
    <w:rsid w:val="00133901"/>
    <w:rsid w:val="00134666"/>
    <w:rsid w:val="0013527B"/>
    <w:rsid w:val="001352EF"/>
    <w:rsid w:val="00135388"/>
    <w:rsid w:val="0013589E"/>
    <w:rsid w:val="0013626A"/>
    <w:rsid w:val="00136870"/>
    <w:rsid w:val="00140024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7E9"/>
    <w:rsid w:val="00152A1D"/>
    <w:rsid w:val="00153EF6"/>
    <w:rsid w:val="0015658C"/>
    <w:rsid w:val="00156874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67331"/>
    <w:rsid w:val="00171ECE"/>
    <w:rsid w:val="001720C1"/>
    <w:rsid w:val="00172ABD"/>
    <w:rsid w:val="00173752"/>
    <w:rsid w:val="00173A67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CF6"/>
    <w:rsid w:val="001B2D4A"/>
    <w:rsid w:val="001B2E72"/>
    <w:rsid w:val="001B4763"/>
    <w:rsid w:val="001B50AE"/>
    <w:rsid w:val="001B6CA7"/>
    <w:rsid w:val="001C0EEE"/>
    <w:rsid w:val="001C11B0"/>
    <w:rsid w:val="001C28A1"/>
    <w:rsid w:val="001C3277"/>
    <w:rsid w:val="001C3F49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3F5B"/>
    <w:rsid w:val="001E0CAD"/>
    <w:rsid w:val="001E0F0C"/>
    <w:rsid w:val="001E148F"/>
    <w:rsid w:val="001E1BFA"/>
    <w:rsid w:val="001E2BA7"/>
    <w:rsid w:val="001E3BE7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EE5"/>
    <w:rsid w:val="001F5F68"/>
    <w:rsid w:val="001F72A1"/>
    <w:rsid w:val="001F785F"/>
    <w:rsid w:val="00200664"/>
    <w:rsid w:val="00201731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6D9"/>
    <w:rsid w:val="00210764"/>
    <w:rsid w:val="00212AC7"/>
    <w:rsid w:val="00212ED4"/>
    <w:rsid w:val="00213728"/>
    <w:rsid w:val="002146B0"/>
    <w:rsid w:val="002152BE"/>
    <w:rsid w:val="002179E2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D0B"/>
    <w:rsid w:val="0023055A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21D1"/>
    <w:rsid w:val="0025295F"/>
    <w:rsid w:val="00252D6B"/>
    <w:rsid w:val="00254F7E"/>
    <w:rsid w:val="002553E4"/>
    <w:rsid w:val="00256650"/>
    <w:rsid w:val="00256989"/>
    <w:rsid w:val="00256F62"/>
    <w:rsid w:val="002606FE"/>
    <w:rsid w:val="00260B53"/>
    <w:rsid w:val="00260C62"/>
    <w:rsid w:val="00260F28"/>
    <w:rsid w:val="00263AF8"/>
    <w:rsid w:val="002647DA"/>
    <w:rsid w:val="0026517D"/>
    <w:rsid w:val="002658B8"/>
    <w:rsid w:val="00265D43"/>
    <w:rsid w:val="00265E85"/>
    <w:rsid w:val="00265F12"/>
    <w:rsid w:val="00271881"/>
    <w:rsid w:val="00271A3E"/>
    <w:rsid w:val="0027218E"/>
    <w:rsid w:val="00273DB6"/>
    <w:rsid w:val="00274529"/>
    <w:rsid w:val="00274703"/>
    <w:rsid w:val="00274DF9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71"/>
    <w:rsid w:val="0029171A"/>
    <w:rsid w:val="0029220F"/>
    <w:rsid w:val="00293A26"/>
    <w:rsid w:val="0029703D"/>
    <w:rsid w:val="00297FBD"/>
    <w:rsid w:val="002A140A"/>
    <w:rsid w:val="002A175B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74B"/>
    <w:rsid w:val="002C764C"/>
    <w:rsid w:val="002C77C7"/>
    <w:rsid w:val="002C787A"/>
    <w:rsid w:val="002C79D8"/>
    <w:rsid w:val="002C7E23"/>
    <w:rsid w:val="002D03EC"/>
    <w:rsid w:val="002D0A0E"/>
    <w:rsid w:val="002D1D3A"/>
    <w:rsid w:val="002D1F95"/>
    <w:rsid w:val="002D4706"/>
    <w:rsid w:val="002D4EA3"/>
    <w:rsid w:val="002E1BE2"/>
    <w:rsid w:val="002E2CF0"/>
    <w:rsid w:val="002E3244"/>
    <w:rsid w:val="002E4CAE"/>
    <w:rsid w:val="002E61CB"/>
    <w:rsid w:val="002E7606"/>
    <w:rsid w:val="002E7DFC"/>
    <w:rsid w:val="002E7E7A"/>
    <w:rsid w:val="002F144B"/>
    <w:rsid w:val="002F1C50"/>
    <w:rsid w:val="002F1D8D"/>
    <w:rsid w:val="002F2CC1"/>
    <w:rsid w:val="002F399D"/>
    <w:rsid w:val="002F42EA"/>
    <w:rsid w:val="002F4E53"/>
    <w:rsid w:val="002F6661"/>
    <w:rsid w:val="002F78D5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271B"/>
    <w:rsid w:val="00313D1F"/>
    <w:rsid w:val="00314258"/>
    <w:rsid w:val="00314311"/>
    <w:rsid w:val="00314FCA"/>
    <w:rsid w:val="0031572F"/>
    <w:rsid w:val="0031588F"/>
    <w:rsid w:val="00315897"/>
    <w:rsid w:val="00316B17"/>
    <w:rsid w:val="00317D4E"/>
    <w:rsid w:val="00317EEE"/>
    <w:rsid w:val="00320427"/>
    <w:rsid w:val="003207F9"/>
    <w:rsid w:val="00320F92"/>
    <w:rsid w:val="00321442"/>
    <w:rsid w:val="00322E9A"/>
    <w:rsid w:val="00323F8B"/>
    <w:rsid w:val="00324BA6"/>
    <w:rsid w:val="0032636E"/>
    <w:rsid w:val="00326B88"/>
    <w:rsid w:val="00327329"/>
    <w:rsid w:val="0032784A"/>
    <w:rsid w:val="0032785E"/>
    <w:rsid w:val="00330829"/>
    <w:rsid w:val="00330900"/>
    <w:rsid w:val="003309D9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03"/>
    <w:rsid w:val="0036767B"/>
    <w:rsid w:val="00372825"/>
    <w:rsid w:val="003737BB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26B6"/>
    <w:rsid w:val="003A38BA"/>
    <w:rsid w:val="003A4550"/>
    <w:rsid w:val="003A5FD1"/>
    <w:rsid w:val="003A6F64"/>
    <w:rsid w:val="003A78B1"/>
    <w:rsid w:val="003A7F9F"/>
    <w:rsid w:val="003B01BC"/>
    <w:rsid w:val="003B3C43"/>
    <w:rsid w:val="003B49C0"/>
    <w:rsid w:val="003B531E"/>
    <w:rsid w:val="003B5C84"/>
    <w:rsid w:val="003B7198"/>
    <w:rsid w:val="003B7841"/>
    <w:rsid w:val="003C099B"/>
    <w:rsid w:val="003C1774"/>
    <w:rsid w:val="003C5FA3"/>
    <w:rsid w:val="003C64C8"/>
    <w:rsid w:val="003C6CB2"/>
    <w:rsid w:val="003C7568"/>
    <w:rsid w:val="003C785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BA4"/>
    <w:rsid w:val="003D7DCF"/>
    <w:rsid w:val="003E1602"/>
    <w:rsid w:val="003E1AEA"/>
    <w:rsid w:val="003E214E"/>
    <w:rsid w:val="003E2BD1"/>
    <w:rsid w:val="003E31EB"/>
    <w:rsid w:val="003E666D"/>
    <w:rsid w:val="003E7BF1"/>
    <w:rsid w:val="003E7D2C"/>
    <w:rsid w:val="003F2C2E"/>
    <w:rsid w:val="003F3063"/>
    <w:rsid w:val="003F355E"/>
    <w:rsid w:val="003F4DB3"/>
    <w:rsid w:val="003F73B5"/>
    <w:rsid w:val="003F786A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619B"/>
    <w:rsid w:val="004062FF"/>
    <w:rsid w:val="00407587"/>
    <w:rsid w:val="00410858"/>
    <w:rsid w:val="004111B1"/>
    <w:rsid w:val="00412590"/>
    <w:rsid w:val="00412F48"/>
    <w:rsid w:val="00413B75"/>
    <w:rsid w:val="00414BF4"/>
    <w:rsid w:val="0041527A"/>
    <w:rsid w:val="00415CD6"/>
    <w:rsid w:val="00416115"/>
    <w:rsid w:val="00416B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2D44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1B34"/>
    <w:rsid w:val="00451E47"/>
    <w:rsid w:val="004520FF"/>
    <w:rsid w:val="00452791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5700"/>
    <w:rsid w:val="00476A28"/>
    <w:rsid w:val="00477586"/>
    <w:rsid w:val="00480E7B"/>
    <w:rsid w:val="00481160"/>
    <w:rsid w:val="004815EE"/>
    <w:rsid w:val="0048219A"/>
    <w:rsid w:val="00483CE8"/>
    <w:rsid w:val="00483D77"/>
    <w:rsid w:val="00484158"/>
    <w:rsid w:val="0049049E"/>
    <w:rsid w:val="00490D07"/>
    <w:rsid w:val="0049119E"/>
    <w:rsid w:val="00491496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871"/>
    <w:rsid w:val="004A5E2E"/>
    <w:rsid w:val="004A5F25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E6"/>
    <w:rsid w:val="004C2CD8"/>
    <w:rsid w:val="004C56FC"/>
    <w:rsid w:val="004C6833"/>
    <w:rsid w:val="004C70E8"/>
    <w:rsid w:val="004C7417"/>
    <w:rsid w:val="004C78EE"/>
    <w:rsid w:val="004D11C6"/>
    <w:rsid w:val="004D11CA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670"/>
    <w:rsid w:val="004E2696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ECD"/>
    <w:rsid w:val="004F4301"/>
    <w:rsid w:val="004F485A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6F2A"/>
    <w:rsid w:val="00507E27"/>
    <w:rsid w:val="00511816"/>
    <w:rsid w:val="00513AB9"/>
    <w:rsid w:val="00513B6D"/>
    <w:rsid w:val="005147F5"/>
    <w:rsid w:val="00515402"/>
    <w:rsid w:val="005154B4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315A8"/>
    <w:rsid w:val="005316AB"/>
    <w:rsid w:val="00535A6E"/>
    <w:rsid w:val="00541923"/>
    <w:rsid w:val="00542203"/>
    <w:rsid w:val="005432A9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E3"/>
    <w:rsid w:val="00554022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5824"/>
    <w:rsid w:val="00565E1B"/>
    <w:rsid w:val="0056672F"/>
    <w:rsid w:val="00567284"/>
    <w:rsid w:val="00567776"/>
    <w:rsid w:val="00567E57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1614"/>
    <w:rsid w:val="00581C21"/>
    <w:rsid w:val="00582650"/>
    <w:rsid w:val="00582BEF"/>
    <w:rsid w:val="00583D02"/>
    <w:rsid w:val="005852C3"/>
    <w:rsid w:val="00585E00"/>
    <w:rsid w:val="005872E3"/>
    <w:rsid w:val="00587FFE"/>
    <w:rsid w:val="00590433"/>
    <w:rsid w:val="00593065"/>
    <w:rsid w:val="005931A5"/>
    <w:rsid w:val="005934E9"/>
    <w:rsid w:val="00594D58"/>
    <w:rsid w:val="00595274"/>
    <w:rsid w:val="00595B58"/>
    <w:rsid w:val="00596286"/>
    <w:rsid w:val="005A0833"/>
    <w:rsid w:val="005A270C"/>
    <w:rsid w:val="005A2D28"/>
    <w:rsid w:val="005A342D"/>
    <w:rsid w:val="005A3AF4"/>
    <w:rsid w:val="005A3C59"/>
    <w:rsid w:val="005A3E5F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A35"/>
    <w:rsid w:val="005B747D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DC6"/>
    <w:rsid w:val="005D77F2"/>
    <w:rsid w:val="005D789B"/>
    <w:rsid w:val="005E06AC"/>
    <w:rsid w:val="005E0856"/>
    <w:rsid w:val="005E1159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F0811"/>
    <w:rsid w:val="005F0D2C"/>
    <w:rsid w:val="005F0EE3"/>
    <w:rsid w:val="005F1790"/>
    <w:rsid w:val="005F4A3E"/>
    <w:rsid w:val="005F5CD8"/>
    <w:rsid w:val="006000DC"/>
    <w:rsid w:val="00600CF7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5B1"/>
    <w:rsid w:val="00611E12"/>
    <w:rsid w:val="006120AF"/>
    <w:rsid w:val="00612750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60C0"/>
    <w:rsid w:val="006371C2"/>
    <w:rsid w:val="00640DB2"/>
    <w:rsid w:val="00641E0D"/>
    <w:rsid w:val="00641F2C"/>
    <w:rsid w:val="0064492C"/>
    <w:rsid w:val="00644B6D"/>
    <w:rsid w:val="006455C4"/>
    <w:rsid w:val="00646C2F"/>
    <w:rsid w:val="006472A8"/>
    <w:rsid w:val="006477E1"/>
    <w:rsid w:val="00647C2A"/>
    <w:rsid w:val="00650855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803"/>
    <w:rsid w:val="006648C2"/>
    <w:rsid w:val="00664A13"/>
    <w:rsid w:val="00664B01"/>
    <w:rsid w:val="0066527F"/>
    <w:rsid w:val="006658A9"/>
    <w:rsid w:val="00665BB9"/>
    <w:rsid w:val="00666502"/>
    <w:rsid w:val="00666E33"/>
    <w:rsid w:val="00667468"/>
    <w:rsid w:val="00667DBA"/>
    <w:rsid w:val="006705F6"/>
    <w:rsid w:val="0067100D"/>
    <w:rsid w:val="00671541"/>
    <w:rsid w:val="00675C5F"/>
    <w:rsid w:val="00676217"/>
    <w:rsid w:val="006767E7"/>
    <w:rsid w:val="0067763B"/>
    <w:rsid w:val="00680038"/>
    <w:rsid w:val="00681D8D"/>
    <w:rsid w:val="00684020"/>
    <w:rsid w:val="006843E9"/>
    <w:rsid w:val="0068596F"/>
    <w:rsid w:val="00685D93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251D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37BD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DA4"/>
    <w:rsid w:val="006B4099"/>
    <w:rsid w:val="006B42A1"/>
    <w:rsid w:val="006B495E"/>
    <w:rsid w:val="006B4A9A"/>
    <w:rsid w:val="006B66B9"/>
    <w:rsid w:val="006B672A"/>
    <w:rsid w:val="006B75C7"/>
    <w:rsid w:val="006B78C2"/>
    <w:rsid w:val="006C0DF9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6986"/>
    <w:rsid w:val="006D7291"/>
    <w:rsid w:val="006E08EC"/>
    <w:rsid w:val="006E1FFB"/>
    <w:rsid w:val="006E255A"/>
    <w:rsid w:val="006E654A"/>
    <w:rsid w:val="006E7112"/>
    <w:rsid w:val="006F044C"/>
    <w:rsid w:val="006F099E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6EBF"/>
    <w:rsid w:val="00730D21"/>
    <w:rsid w:val="00732824"/>
    <w:rsid w:val="00733D63"/>
    <w:rsid w:val="00734299"/>
    <w:rsid w:val="00736E58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5E1"/>
    <w:rsid w:val="00754C9F"/>
    <w:rsid w:val="00754EBC"/>
    <w:rsid w:val="00755028"/>
    <w:rsid w:val="00757360"/>
    <w:rsid w:val="00760C9E"/>
    <w:rsid w:val="007629EE"/>
    <w:rsid w:val="0076323D"/>
    <w:rsid w:val="00763529"/>
    <w:rsid w:val="007652C3"/>
    <w:rsid w:val="007655CF"/>
    <w:rsid w:val="007668EB"/>
    <w:rsid w:val="0077077B"/>
    <w:rsid w:val="00770DCC"/>
    <w:rsid w:val="00771304"/>
    <w:rsid w:val="00771A2C"/>
    <w:rsid w:val="00772A5F"/>
    <w:rsid w:val="00772E02"/>
    <w:rsid w:val="00773CF1"/>
    <w:rsid w:val="0077467A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21A5"/>
    <w:rsid w:val="00793258"/>
    <w:rsid w:val="00794824"/>
    <w:rsid w:val="00794E36"/>
    <w:rsid w:val="00794EA5"/>
    <w:rsid w:val="007968B3"/>
    <w:rsid w:val="00796C8B"/>
    <w:rsid w:val="00797C4C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6D3A"/>
    <w:rsid w:val="007A6E05"/>
    <w:rsid w:val="007A6E07"/>
    <w:rsid w:val="007A744E"/>
    <w:rsid w:val="007A7543"/>
    <w:rsid w:val="007B0B78"/>
    <w:rsid w:val="007B0E15"/>
    <w:rsid w:val="007B2924"/>
    <w:rsid w:val="007B4EF0"/>
    <w:rsid w:val="007B6AD1"/>
    <w:rsid w:val="007B72BA"/>
    <w:rsid w:val="007C07E4"/>
    <w:rsid w:val="007C0D1E"/>
    <w:rsid w:val="007C1343"/>
    <w:rsid w:val="007C1B69"/>
    <w:rsid w:val="007C251D"/>
    <w:rsid w:val="007C2B5A"/>
    <w:rsid w:val="007C3846"/>
    <w:rsid w:val="007D0E5A"/>
    <w:rsid w:val="007D22A4"/>
    <w:rsid w:val="007D3E0B"/>
    <w:rsid w:val="007D4557"/>
    <w:rsid w:val="007D6D8E"/>
    <w:rsid w:val="007D7B81"/>
    <w:rsid w:val="007D7EF9"/>
    <w:rsid w:val="007E23C5"/>
    <w:rsid w:val="007E264F"/>
    <w:rsid w:val="007E396E"/>
    <w:rsid w:val="007E47C4"/>
    <w:rsid w:val="007E4EDA"/>
    <w:rsid w:val="007E509C"/>
    <w:rsid w:val="007E51E1"/>
    <w:rsid w:val="007E5A15"/>
    <w:rsid w:val="007E655A"/>
    <w:rsid w:val="007E6CB3"/>
    <w:rsid w:val="007E7F49"/>
    <w:rsid w:val="007F007E"/>
    <w:rsid w:val="007F0241"/>
    <w:rsid w:val="007F1239"/>
    <w:rsid w:val="007F23ED"/>
    <w:rsid w:val="007F33D7"/>
    <w:rsid w:val="007F3703"/>
    <w:rsid w:val="007F38D8"/>
    <w:rsid w:val="007F4254"/>
    <w:rsid w:val="007F45F2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CEB"/>
    <w:rsid w:val="0080679A"/>
    <w:rsid w:val="008068B9"/>
    <w:rsid w:val="00806BBA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FB1"/>
    <w:rsid w:val="00834830"/>
    <w:rsid w:val="00834E25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221D"/>
    <w:rsid w:val="00862C58"/>
    <w:rsid w:val="008638B0"/>
    <w:rsid w:val="00864B40"/>
    <w:rsid w:val="008674CB"/>
    <w:rsid w:val="008707BF"/>
    <w:rsid w:val="00871398"/>
    <w:rsid w:val="0087288E"/>
    <w:rsid w:val="00872BE8"/>
    <w:rsid w:val="008739DF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714"/>
    <w:rsid w:val="00893D01"/>
    <w:rsid w:val="00894601"/>
    <w:rsid w:val="0089493B"/>
    <w:rsid w:val="00894C05"/>
    <w:rsid w:val="00895184"/>
    <w:rsid w:val="00896D5F"/>
    <w:rsid w:val="008A0E82"/>
    <w:rsid w:val="008A15EC"/>
    <w:rsid w:val="008A1EA0"/>
    <w:rsid w:val="008A214F"/>
    <w:rsid w:val="008A2E58"/>
    <w:rsid w:val="008A428E"/>
    <w:rsid w:val="008A4AC8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D7C2F"/>
    <w:rsid w:val="008E0326"/>
    <w:rsid w:val="008E2844"/>
    <w:rsid w:val="008E33B8"/>
    <w:rsid w:val="008E37C4"/>
    <w:rsid w:val="008E4804"/>
    <w:rsid w:val="008E7182"/>
    <w:rsid w:val="008E772D"/>
    <w:rsid w:val="008E7BA1"/>
    <w:rsid w:val="008E7D63"/>
    <w:rsid w:val="008F11BF"/>
    <w:rsid w:val="008F2740"/>
    <w:rsid w:val="008F2A15"/>
    <w:rsid w:val="008F3FD2"/>
    <w:rsid w:val="008F4E35"/>
    <w:rsid w:val="008F6405"/>
    <w:rsid w:val="008F66CD"/>
    <w:rsid w:val="00900780"/>
    <w:rsid w:val="009007D3"/>
    <w:rsid w:val="00900DD5"/>
    <w:rsid w:val="0090469A"/>
    <w:rsid w:val="00905225"/>
    <w:rsid w:val="0090587E"/>
    <w:rsid w:val="00906500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D81"/>
    <w:rsid w:val="009530F2"/>
    <w:rsid w:val="00953353"/>
    <w:rsid w:val="00953694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76D3"/>
    <w:rsid w:val="009813A7"/>
    <w:rsid w:val="00981876"/>
    <w:rsid w:val="009821F3"/>
    <w:rsid w:val="00982839"/>
    <w:rsid w:val="00983449"/>
    <w:rsid w:val="009839F8"/>
    <w:rsid w:val="00983B46"/>
    <w:rsid w:val="0098564D"/>
    <w:rsid w:val="00985A1D"/>
    <w:rsid w:val="00987B08"/>
    <w:rsid w:val="00990995"/>
    <w:rsid w:val="009912DA"/>
    <w:rsid w:val="0099156E"/>
    <w:rsid w:val="009925DE"/>
    <w:rsid w:val="00992F00"/>
    <w:rsid w:val="00992F1D"/>
    <w:rsid w:val="00993404"/>
    <w:rsid w:val="00993CA4"/>
    <w:rsid w:val="00994119"/>
    <w:rsid w:val="00995410"/>
    <w:rsid w:val="00997E4E"/>
    <w:rsid w:val="009A132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60E5"/>
    <w:rsid w:val="009B622D"/>
    <w:rsid w:val="009B72D7"/>
    <w:rsid w:val="009B7D62"/>
    <w:rsid w:val="009C084C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1241"/>
    <w:rsid w:val="009E38C6"/>
    <w:rsid w:val="009E51C9"/>
    <w:rsid w:val="009E52A7"/>
    <w:rsid w:val="009E59CD"/>
    <w:rsid w:val="009E6A0C"/>
    <w:rsid w:val="009E7772"/>
    <w:rsid w:val="009E7E40"/>
    <w:rsid w:val="009F03D9"/>
    <w:rsid w:val="009F337A"/>
    <w:rsid w:val="009F3896"/>
    <w:rsid w:val="009F44AE"/>
    <w:rsid w:val="009F46CE"/>
    <w:rsid w:val="009F595B"/>
    <w:rsid w:val="009F7321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345"/>
    <w:rsid w:val="00A07C87"/>
    <w:rsid w:val="00A1183F"/>
    <w:rsid w:val="00A11EDA"/>
    <w:rsid w:val="00A1227A"/>
    <w:rsid w:val="00A142AC"/>
    <w:rsid w:val="00A14F6E"/>
    <w:rsid w:val="00A16CCB"/>
    <w:rsid w:val="00A17FA6"/>
    <w:rsid w:val="00A2220D"/>
    <w:rsid w:val="00A229B8"/>
    <w:rsid w:val="00A22A22"/>
    <w:rsid w:val="00A23440"/>
    <w:rsid w:val="00A235EF"/>
    <w:rsid w:val="00A235F8"/>
    <w:rsid w:val="00A25207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375"/>
    <w:rsid w:val="00A556EE"/>
    <w:rsid w:val="00A56133"/>
    <w:rsid w:val="00A56845"/>
    <w:rsid w:val="00A57A4B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1611"/>
    <w:rsid w:val="00A82330"/>
    <w:rsid w:val="00A82337"/>
    <w:rsid w:val="00A82E91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5545"/>
    <w:rsid w:val="00AB5CC8"/>
    <w:rsid w:val="00AB64FF"/>
    <w:rsid w:val="00AB6DB1"/>
    <w:rsid w:val="00AC077D"/>
    <w:rsid w:val="00AC0CA2"/>
    <w:rsid w:val="00AC22DA"/>
    <w:rsid w:val="00AC31B0"/>
    <w:rsid w:val="00AC439F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6041"/>
    <w:rsid w:val="00AE656E"/>
    <w:rsid w:val="00AE66D2"/>
    <w:rsid w:val="00AE7539"/>
    <w:rsid w:val="00AE7649"/>
    <w:rsid w:val="00AF0353"/>
    <w:rsid w:val="00AF1786"/>
    <w:rsid w:val="00AF1FCF"/>
    <w:rsid w:val="00AF3303"/>
    <w:rsid w:val="00AF398F"/>
    <w:rsid w:val="00AF3F6D"/>
    <w:rsid w:val="00AF4A14"/>
    <w:rsid w:val="00AF4B68"/>
    <w:rsid w:val="00AF4BF3"/>
    <w:rsid w:val="00AF4FED"/>
    <w:rsid w:val="00AF68F8"/>
    <w:rsid w:val="00B01B5A"/>
    <w:rsid w:val="00B02FBF"/>
    <w:rsid w:val="00B045D4"/>
    <w:rsid w:val="00B0533C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7476"/>
    <w:rsid w:val="00B9752B"/>
    <w:rsid w:val="00B97782"/>
    <w:rsid w:val="00BA0222"/>
    <w:rsid w:val="00BA0A05"/>
    <w:rsid w:val="00BA10C9"/>
    <w:rsid w:val="00BA2259"/>
    <w:rsid w:val="00BA24D4"/>
    <w:rsid w:val="00BA24DF"/>
    <w:rsid w:val="00BA2A54"/>
    <w:rsid w:val="00BA3FDF"/>
    <w:rsid w:val="00BA40DD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ED3"/>
    <w:rsid w:val="00BB56B5"/>
    <w:rsid w:val="00BB5B1C"/>
    <w:rsid w:val="00BB6280"/>
    <w:rsid w:val="00BB764F"/>
    <w:rsid w:val="00BB7F67"/>
    <w:rsid w:val="00BC0FC3"/>
    <w:rsid w:val="00BC45AB"/>
    <w:rsid w:val="00BC4C5F"/>
    <w:rsid w:val="00BC5582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654F"/>
    <w:rsid w:val="00BD7616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063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6F9D"/>
    <w:rsid w:val="00C014CF"/>
    <w:rsid w:val="00C0188C"/>
    <w:rsid w:val="00C029ED"/>
    <w:rsid w:val="00C03ADC"/>
    <w:rsid w:val="00C04911"/>
    <w:rsid w:val="00C04A0D"/>
    <w:rsid w:val="00C06495"/>
    <w:rsid w:val="00C06B87"/>
    <w:rsid w:val="00C07C9A"/>
    <w:rsid w:val="00C1104D"/>
    <w:rsid w:val="00C11079"/>
    <w:rsid w:val="00C129A6"/>
    <w:rsid w:val="00C136EB"/>
    <w:rsid w:val="00C13C77"/>
    <w:rsid w:val="00C15AA5"/>
    <w:rsid w:val="00C162E1"/>
    <w:rsid w:val="00C17460"/>
    <w:rsid w:val="00C2021B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693D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4384"/>
    <w:rsid w:val="00C548B0"/>
    <w:rsid w:val="00C54C22"/>
    <w:rsid w:val="00C54EFD"/>
    <w:rsid w:val="00C5748F"/>
    <w:rsid w:val="00C57783"/>
    <w:rsid w:val="00C6030C"/>
    <w:rsid w:val="00C623F6"/>
    <w:rsid w:val="00C62B94"/>
    <w:rsid w:val="00C63594"/>
    <w:rsid w:val="00C6377D"/>
    <w:rsid w:val="00C639AE"/>
    <w:rsid w:val="00C70621"/>
    <w:rsid w:val="00C70CC1"/>
    <w:rsid w:val="00C71345"/>
    <w:rsid w:val="00C716AB"/>
    <w:rsid w:val="00C71E96"/>
    <w:rsid w:val="00C726CE"/>
    <w:rsid w:val="00C72719"/>
    <w:rsid w:val="00C73170"/>
    <w:rsid w:val="00C733C1"/>
    <w:rsid w:val="00C73BBC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2849"/>
    <w:rsid w:val="00CC33F4"/>
    <w:rsid w:val="00CC4217"/>
    <w:rsid w:val="00CC4644"/>
    <w:rsid w:val="00CC4BA3"/>
    <w:rsid w:val="00CC5165"/>
    <w:rsid w:val="00CC5241"/>
    <w:rsid w:val="00CC5854"/>
    <w:rsid w:val="00CC692F"/>
    <w:rsid w:val="00CD1737"/>
    <w:rsid w:val="00CD1995"/>
    <w:rsid w:val="00CD2E0A"/>
    <w:rsid w:val="00CD3FC6"/>
    <w:rsid w:val="00CD4744"/>
    <w:rsid w:val="00CD5481"/>
    <w:rsid w:val="00CE0558"/>
    <w:rsid w:val="00CE1795"/>
    <w:rsid w:val="00CE236A"/>
    <w:rsid w:val="00CE2C29"/>
    <w:rsid w:val="00CE3160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47D"/>
    <w:rsid w:val="00D21519"/>
    <w:rsid w:val="00D21695"/>
    <w:rsid w:val="00D21D34"/>
    <w:rsid w:val="00D21F8D"/>
    <w:rsid w:val="00D21FDF"/>
    <w:rsid w:val="00D23800"/>
    <w:rsid w:val="00D2449D"/>
    <w:rsid w:val="00D24C09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623F"/>
    <w:rsid w:val="00D40456"/>
    <w:rsid w:val="00D41355"/>
    <w:rsid w:val="00D4147E"/>
    <w:rsid w:val="00D41FCC"/>
    <w:rsid w:val="00D429B3"/>
    <w:rsid w:val="00D46210"/>
    <w:rsid w:val="00D463B4"/>
    <w:rsid w:val="00D51A5F"/>
    <w:rsid w:val="00D53577"/>
    <w:rsid w:val="00D53988"/>
    <w:rsid w:val="00D54910"/>
    <w:rsid w:val="00D54CB1"/>
    <w:rsid w:val="00D54D51"/>
    <w:rsid w:val="00D54FB7"/>
    <w:rsid w:val="00D55E1F"/>
    <w:rsid w:val="00D5717F"/>
    <w:rsid w:val="00D5750C"/>
    <w:rsid w:val="00D57BE1"/>
    <w:rsid w:val="00D57D61"/>
    <w:rsid w:val="00D604FB"/>
    <w:rsid w:val="00D617A5"/>
    <w:rsid w:val="00D62A54"/>
    <w:rsid w:val="00D630FB"/>
    <w:rsid w:val="00D67F6A"/>
    <w:rsid w:val="00D715B8"/>
    <w:rsid w:val="00D72C50"/>
    <w:rsid w:val="00D74325"/>
    <w:rsid w:val="00D7486D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90A7C"/>
    <w:rsid w:val="00D90EED"/>
    <w:rsid w:val="00D92E43"/>
    <w:rsid w:val="00D92FEE"/>
    <w:rsid w:val="00D93377"/>
    <w:rsid w:val="00D95465"/>
    <w:rsid w:val="00D9554E"/>
    <w:rsid w:val="00D95583"/>
    <w:rsid w:val="00D9563F"/>
    <w:rsid w:val="00D95C9B"/>
    <w:rsid w:val="00D96127"/>
    <w:rsid w:val="00D96B1A"/>
    <w:rsid w:val="00DA1BF4"/>
    <w:rsid w:val="00DA3A0F"/>
    <w:rsid w:val="00DA4184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555F"/>
    <w:rsid w:val="00DB6EEC"/>
    <w:rsid w:val="00DC00AC"/>
    <w:rsid w:val="00DC01A4"/>
    <w:rsid w:val="00DC14D3"/>
    <w:rsid w:val="00DC1BF2"/>
    <w:rsid w:val="00DC2F21"/>
    <w:rsid w:val="00DC3B76"/>
    <w:rsid w:val="00DC3E48"/>
    <w:rsid w:val="00DC3E6D"/>
    <w:rsid w:val="00DC426A"/>
    <w:rsid w:val="00DC4DDD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64C3"/>
    <w:rsid w:val="00DD6D6E"/>
    <w:rsid w:val="00DE0C71"/>
    <w:rsid w:val="00DE14F4"/>
    <w:rsid w:val="00DE24C6"/>
    <w:rsid w:val="00DE282E"/>
    <w:rsid w:val="00DE3261"/>
    <w:rsid w:val="00DE3FC9"/>
    <w:rsid w:val="00DE4633"/>
    <w:rsid w:val="00DE4BFA"/>
    <w:rsid w:val="00DE5945"/>
    <w:rsid w:val="00DE5D45"/>
    <w:rsid w:val="00DE787F"/>
    <w:rsid w:val="00DE7975"/>
    <w:rsid w:val="00DE7DF5"/>
    <w:rsid w:val="00DF0B39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68BA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463C"/>
    <w:rsid w:val="00E95193"/>
    <w:rsid w:val="00E971CB"/>
    <w:rsid w:val="00E97395"/>
    <w:rsid w:val="00EA0821"/>
    <w:rsid w:val="00EA0A63"/>
    <w:rsid w:val="00EA2839"/>
    <w:rsid w:val="00EA2A84"/>
    <w:rsid w:val="00EA38EB"/>
    <w:rsid w:val="00EA5579"/>
    <w:rsid w:val="00EB00A2"/>
    <w:rsid w:val="00EB0751"/>
    <w:rsid w:val="00EB0771"/>
    <w:rsid w:val="00EB0B6D"/>
    <w:rsid w:val="00EB1D3A"/>
    <w:rsid w:val="00EB25FB"/>
    <w:rsid w:val="00EB36EC"/>
    <w:rsid w:val="00EB468A"/>
    <w:rsid w:val="00EB484C"/>
    <w:rsid w:val="00EB68C6"/>
    <w:rsid w:val="00EC07F9"/>
    <w:rsid w:val="00EC098B"/>
    <w:rsid w:val="00EC14CD"/>
    <w:rsid w:val="00EC26C5"/>
    <w:rsid w:val="00EC368F"/>
    <w:rsid w:val="00EC4F39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7AA"/>
    <w:rsid w:val="00EE0291"/>
    <w:rsid w:val="00EE2122"/>
    <w:rsid w:val="00EE3337"/>
    <w:rsid w:val="00EE3477"/>
    <w:rsid w:val="00EE3FD9"/>
    <w:rsid w:val="00EE4289"/>
    <w:rsid w:val="00EE4B00"/>
    <w:rsid w:val="00EE6CFA"/>
    <w:rsid w:val="00EE71F1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10BB2"/>
    <w:rsid w:val="00F10FCA"/>
    <w:rsid w:val="00F124A8"/>
    <w:rsid w:val="00F1260E"/>
    <w:rsid w:val="00F12B48"/>
    <w:rsid w:val="00F13120"/>
    <w:rsid w:val="00F16707"/>
    <w:rsid w:val="00F1701D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BBF"/>
    <w:rsid w:val="00F35FD4"/>
    <w:rsid w:val="00F40F40"/>
    <w:rsid w:val="00F41113"/>
    <w:rsid w:val="00F41742"/>
    <w:rsid w:val="00F4290F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3929"/>
    <w:rsid w:val="00F841C8"/>
    <w:rsid w:val="00F846FF"/>
    <w:rsid w:val="00F8500D"/>
    <w:rsid w:val="00F859E0"/>
    <w:rsid w:val="00F87C99"/>
    <w:rsid w:val="00F87CBA"/>
    <w:rsid w:val="00F910C6"/>
    <w:rsid w:val="00F91588"/>
    <w:rsid w:val="00F919EB"/>
    <w:rsid w:val="00F91E77"/>
    <w:rsid w:val="00F92557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53E9"/>
    <w:rsid w:val="00FA6264"/>
    <w:rsid w:val="00FA6912"/>
    <w:rsid w:val="00FA6D70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10BF"/>
    <w:rsid w:val="00FC1B9C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704"/>
    <w:rsid w:val="00FD2DD3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06CC"/>
    <w:rsid w:val="00FF1241"/>
    <w:rsid w:val="00FF157D"/>
    <w:rsid w:val="00FF2B69"/>
    <w:rsid w:val="00FF35EB"/>
    <w:rsid w:val="00FF399D"/>
    <w:rsid w:val="00FF40DF"/>
    <w:rsid w:val="00FF5155"/>
    <w:rsid w:val="00FF553A"/>
    <w:rsid w:val="00FF5BB5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5C4D0936"/>
  <w15:chartTrackingRefBased/>
  <w15:docId w15:val="{B2498E60-EA69-4D33-8CE4-15EB3BD5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A6384F"/>
    <w:pPr>
      <w:tabs>
        <w:tab w:val="right" w:pos="9360"/>
      </w:tabs>
      <w:spacing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F40"/>
    <w:pPr>
      <w:keepNext/>
      <w:keepLines/>
      <w:pBdr>
        <w:bottom w:val="single" w:sz="4" w:space="1" w:color="225B62"/>
      </w:pBdr>
      <w:shd w:val="clear" w:color="243A5E" w:fill="FCFCFA"/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pPr>
      <w:spacing w:after="0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  <w:spacing w:after="0"/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 w:after="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0F40"/>
    <w:rPr>
      <w:rFonts w:ascii="Segoe Sans Display" w:eastAsiaTheme="majorEastAsia" w:hAnsi="Segoe Sans Display" w:cstheme="majorBidi"/>
      <w:color w:val="225B62"/>
      <w:sz w:val="52"/>
      <w:szCs w:val="44"/>
      <w:shd w:val="clear" w:color="243A5E" w:fill="FCFCFA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aliases w:val="Alpha list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35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6A60EE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4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rPr>
      <w:szCs w:val="40"/>
    </w:rPr>
  </w:style>
  <w:style w:type="paragraph" w:styleId="Title">
    <w:name w:val="Title"/>
    <w:next w:val="Normal"/>
    <w:link w:val="TitleChar"/>
    <w:uiPriority w:val="10"/>
    <w:unhideWhenUsed/>
    <w:qFormat/>
    <w:rsid w:val="00D24C09"/>
    <w:pPr>
      <w:spacing w:after="1080"/>
    </w:pPr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24C09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shd w:val="clear" w:color="auto" w:fill="auto"/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rsid w:val="00C62B94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6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7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5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50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9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shd w:val="clear" w:color="auto" w:fill="auto"/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link w:val="TableheaderChar"/>
    <w:autoRedefine/>
    <w:qFormat/>
    <w:rsid w:val="0025295F"/>
    <w:pPr>
      <w:spacing w:before="80" w:after="80"/>
      <w:jc w:val="center"/>
    </w:pPr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25295F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36"/>
      </w:numPr>
      <w:spacing w:line="360" w:lineRule="exact"/>
    </w:pPr>
  </w:style>
  <w:style w:type="character" w:customStyle="1" w:styleId="ListParagraphChar">
    <w:name w:val="List Paragraph Char"/>
    <w:aliases w:val="Alpha list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BC0FC3"/>
    <w:pPr>
      <w:tabs>
        <w:tab w:val="clear" w:pos="9360"/>
        <w:tab w:val="left" w:pos="158"/>
      </w:tabs>
      <w:spacing w:after="0" w:line="240" w:lineRule="auto"/>
    </w:pPr>
    <w:rPr>
      <w:rFonts w:asciiTheme="minorHAnsi" w:hAnsiTheme="minorHAnsi"/>
      <w:color w:val="auto"/>
      <w:sz w:val="18"/>
      <w:lang w:val="th-TH" w:eastAsia="th-TH" w:bidi="th-TH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BC0FC3"/>
    <w:pPr>
      <w:spacing w:after="240"/>
    </w:pPr>
    <w:rPr>
      <w:rFonts w:asciiTheme="majorHAnsi" w:hAnsiTheme="majorHAnsi"/>
      <w:b/>
      <w:sz w:val="40"/>
    </w:rPr>
  </w:style>
  <w:style w:type="character" w:customStyle="1" w:styleId="ProductList-BodyChar">
    <w:name w:val="Product List - Body Char"/>
    <w:basedOn w:val="DefaultParagraphFont"/>
    <w:link w:val="ProductList-Body"/>
    <w:rsid w:val="00BC0FC3"/>
    <w:rPr>
      <w:sz w:val="18"/>
      <w:lang w:val="th-TH" w:eastAsia="th-TH" w:bidi="th-TH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BC0FC3"/>
    <w:rPr>
      <w:rFonts w:asciiTheme="majorHAnsi" w:hAnsiTheme="majorHAnsi"/>
      <w:b/>
      <w:sz w:val="40"/>
      <w:lang w:val="th-TH" w:eastAsia="th-TH" w:bidi="th-TH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BC0FC3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BC0FC3"/>
    <w:rPr>
      <w:sz w:val="16"/>
      <w:lang w:val="th-TH" w:eastAsia="th-TH" w:bidi="th-TH"/>
    </w:rPr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BC0FC3"/>
    <w:rPr>
      <w:b/>
      <w:color w:val="00188F"/>
    </w:r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BC0FC3"/>
    <w:rPr>
      <w:b/>
      <w:color w:val="00188F"/>
      <w:sz w:val="18"/>
      <w:lang w:val="th-TH" w:eastAsia="th-TH" w:bidi="th-TH"/>
    </w:rPr>
  </w:style>
  <w:style w:type="character" w:customStyle="1" w:styleId="eop">
    <w:name w:val="eop"/>
    <w:basedOn w:val="DefaultParagraphFont"/>
    <w:rsid w:val="00BC0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ka.ms/BAA" TargetMode="External"/><Relationship Id="rId18" Type="http://schemas.openxmlformats.org/officeDocument/2006/relationships/footer" Target="footer2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servicetrust.microsoft.com/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go.microsoft.com/?linkid=9846224" TargetMode="Externa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6" ma:contentTypeDescription="Create a new document." ma:contentTypeScope="" ma:versionID="b9e6fa8fbe739edaeb4e90b9b0ca4d0f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a04eb53677755637a53386320cc3d80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f34e1-3ce1-444e-acc4-010185dd52a4">
      <Terms xmlns="http://schemas.microsoft.com/office/infopath/2007/PartnerControls"/>
    </lcf76f155ced4ddcb4097134ff3c332f>
    <TaxCatchAll xmlns="230e9df3-be65-4c73-a93b-d1236ebd677e" xsi:nil="true"/>
    <_ip_UnifiedCompliancePolicyUIAction xmlns="http://schemas.microsoft.com/sharepoint/v3" xsi:nil="true"/>
    <_ip_UnifiedCompliancePolicyProperties xmlns="http://schemas.microsoft.com/sharepoint/v3" xsi:nil="true"/>
    <Notes xmlns="eebf34e1-3ce1-444e-acc4-010185dd52a4" xsi:nil="true"/>
    <Included xmlns="eebf34e1-3ce1-444e-acc4-010185dd52a4">false</Included>
    <Include xmlns="eebf34e1-3ce1-444e-acc4-010185dd52a4">0</Include>
  </documentManagement>
</p:properties>
</file>

<file path=customXml/itemProps1.xml><?xml version="1.0" encoding="utf-8"?>
<ds:datastoreItem xmlns:ds="http://schemas.openxmlformats.org/officeDocument/2006/customXml" ds:itemID="{94F9551D-04C2-4315-8EA4-15882A30EC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67C4C4-F652-4C6E-BB14-7D2C8D53E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bf34e1-3ce1-444e-acc4-010185dd52a4"/>
    <ds:schemaRef ds:uri="46c117c8-efaa-4cbc-ab65-8fb13803fb07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1FB550-726B-487B-AAC8-E11FC872DB66}">
  <ds:schemaRefs>
    <ds:schemaRef ds:uri="http://schemas.microsoft.com/office/2006/metadata/properties"/>
    <ds:schemaRef ds:uri="http://schemas.microsoft.com/office/infopath/2007/PartnerControls"/>
    <ds:schemaRef ds:uri="eebf34e1-3ce1-444e-acc4-010185dd52a4"/>
    <ds:schemaRef ds:uri="230e9df3-be65-4c73-a93b-d1236ebd677e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 (3)</Template>
  <TotalTime>0</TotalTime>
  <Pages>37</Pages>
  <Words>3164</Words>
  <Characters>80063</Characters>
  <Application>Microsoft Office Word</Application>
  <DocSecurity>8</DocSecurity>
  <Lines>1194</Lines>
  <Paragraphs>396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82831</CharactersWithSpaces>
  <SharedDoc>false</SharedDoc>
  <HLinks>
    <vt:vector size="336" baseType="variant">
      <vt:variant>
        <vt:i4>1900610</vt:i4>
      </vt:variant>
      <vt:variant>
        <vt:i4>237</vt:i4>
      </vt:variant>
      <vt:variant>
        <vt:i4>0</vt:i4>
      </vt:variant>
      <vt:variant>
        <vt:i4>5</vt:i4>
      </vt:variant>
      <vt:variant>
        <vt:lpwstr>https://www.microsoft.com/licensing/terms/product/StudentUseBenefitsandAcademicPrograms/allprograms</vt:lpwstr>
      </vt:variant>
      <vt:variant>
        <vt:lpwstr>:~:text=Student%20Use%20Benefit%20Entitlements%20by%20Qualifying%20Program</vt:lpwstr>
      </vt:variant>
      <vt:variant>
        <vt:i4>6422629</vt:i4>
      </vt:variant>
      <vt:variant>
        <vt:i4>234</vt:i4>
      </vt:variant>
      <vt:variant>
        <vt:i4>0</vt:i4>
      </vt:variant>
      <vt:variant>
        <vt:i4>5</vt:i4>
      </vt:variant>
      <vt:variant>
        <vt:lpwstr>https://www.microsoft.com/licensing/terms/productoffering/OfficeDesktopApplicationsWindows/MCA</vt:lpwstr>
      </vt:variant>
      <vt:variant>
        <vt:lpwstr/>
      </vt:variant>
      <vt:variant>
        <vt:i4>5898311</vt:i4>
      </vt:variant>
      <vt:variant>
        <vt:i4>231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:~:text=EES%20OVS%2DES-,Academic%20Programs,-The%20following%20applies</vt:lpwstr>
      </vt:variant>
      <vt:variant>
        <vt:i4>6357114</vt:i4>
      </vt:variant>
      <vt:variant>
        <vt:i4>228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6357114</vt:i4>
      </vt:variant>
      <vt:variant>
        <vt:i4>225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7012396</vt:i4>
      </vt:variant>
      <vt:variant>
        <vt:i4>222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/>
      </vt:variant>
      <vt:variant>
        <vt:i4>5505095</vt:i4>
      </vt:variant>
      <vt:variant>
        <vt:i4>219</vt:i4>
      </vt:variant>
      <vt:variant>
        <vt:i4>0</vt:i4>
      </vt:variant>
      <vt:variant>
        <vt:i4>5</vt:i4>
      </vt:variant>
      <vt:variant>
        <vt:lpwstr>https://www.microsoft.com/licensing/terms/product/AmazonWorkspacesDeployments/all</vt:lpwstr>
      </vt:variant>
      <vt:variant>
        <vt:lpwstr/>
      </vt:variant>
      <vt:variant>
        <vt:i4>131157</vt:i4>
      </vt:variant>
      <vt:variant>
        <vt:i4>216</vt:i4>
      </vt:variant>
      <vt:variant>
        <vt:i4>0</vt:i4>
      </vt:variant>
      <vt:variant>
        <vt:i4>5</vt:i4>
      </vt:variant>
      <vt:variant>
        <vt:lpwstr>https://wwlpdocumentsearch.blob.core.windows.net/prodv2/Licensing_guide_PLT_Flexible_Virtualization_Benefit_Nov2022.pdf</vt:lpwstr>
      </vt:variant>
      <vt:variant>
        <vt:lpwstr/>
      </vt:variant>
      <vt:variant>
        <vt:i4>5242951</vt:i4>
      </vt:variant>
      <vt:variant>
        <vt:i4>213</vt:i4>
      </vt:variant>
      <vt:variant>
        <vt:i4>0</vt:i4>
      </vt:variant>
      <vt:variant>
        <vt:i4>5</vt:i4>
      </vt:variant>
      <vt:variant>
        <vt:lpwstr>https://learn.microsoft.com/en-us/azure/cost-management-billing/microsoft-customer-agreement/onboard-microsoft-customer-agreement</vt:lpwstr>
      </vt:variant>
      <vt:variant>
        <vt:lpwstr/>
      </vt:variant>
      <vt:variant>
        <vt:i4>1245259</vt:i4>
      </vt:variant>
      <vt:variant>
        <vt:i4>210</vt:i4>
      </vt:variant>
      <vt:variant>
        <vt:i4>0</vt:i4>
      </vt:variant>
      <vt:variant>
        <vt:i4>5</vt:i4>
      </vt:variant>
      <vt:variant>
        <vt:lpwstr>https://download.microsoft.com/download/D/B/3/DB37B5D3-7796-4536-AC8D-8EFDB95CD52F/How to buy_Guide_Final.pdf</vt:lpwstr>
      </vt:variant>
      <vt:variant>
        <vt:lpwstr/>
      </vt:variant>
      <vt:variant>
        <vt:i4>3407919</vt:i4>
      </vt:variant>
      <vt:variant>
        <vt:i4>207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3801131</vt:i4>
      </vt:variant>
      <vt:variant>
        <vt:i4>204</vt:i4>
      </vt:variant>
      <vt:variant>
        <vt:i4>0</vt:i4>
      </vt:variant>
      <vt:variant>
        <vt:i4>5</vt:i4>
      </vt:variant>
      <vt:variant>
        <vt:lpwstr>https://www.microsoft.com/en-us/microsoft-365/enterprise/microsoft-365-apps-for-enterprise-product</vt:lpwstr>
      </vt:variant>
      <vt:variant>
        <vt:lpwstr/>
      </vt:variant>
      <vt:variant>
        <vt:i4>1572948</vt:i4>
      </vt:variant>
      <vt:variant>
        <vt:i4>201</vt:i4>
      </vt:variant>
      <vt:variant>
        <vt:i4>0</vt:i4>
      </vt:variant>
      <vt:variant>
        <vt:i4>5</vt:i4>
      </vt:variant>
      <vt:variant>
        <vt:lpwstr>https://partner.microsoft.com/partnership/find-a-partner</vt:lpwstr>
      </vt:variant>
      <vt:variant>
        <vt:lpwstr/>
      </vt:variant>
      <vt:variant>
        <vt:i4>1441819</vt:i4>
      </vt:variant>
      <vt:variant>
        <vt:i4>198</vt:i4>
      </vt:variant>
      <vt:variant>
        <vt:i4>0</vt:i4>
      </vt:variant>
      <vt:variant>
        <vt:i4>5</vt:i4>
      </vt:variant>
      <vt:variant>
        <vt:lpwstr>http://www.microsoft.com/en-us/microsoft-365/business/compare-all-microsoft-365-business-products</vt:lpwstr>
      </vt:variant>
      <vt:variant>
        <vt:lpwstr/>
      </vt:variant>
      <vt:variant>
        <vt:i4>2949179</vt:i4>
      </vt:variant>
      <vt:variant>
        <vt:i4>195</vt:i4>
      </vt:variant>
      <vt:variant>
        <vt:i4>0</vt:i4>
      </vt:variant>
      <vt:variant>
        <vt:i4>5</vt:i4>
      </vt:variant>
      <vt:variant>
        <vt:lpwstr>http://www.microsoft.com/en-us/microsoft-365/enterprise/microsoft365-plans-and-pricing</vt:lpwstr>
      </vt:variant>
      <vt:variant>
        <vt:lpwstr/>
      </vt:variant>
      <vt:variant>
        <vt:i4>2097211</vt:i4>
      </vt:variant>
      <vt:variant>
        <vt:i4>192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:~:text=Apps%20for%20enterprise-,Office%20Online%20Server,-For%20each%20Microsoft</vt:lpwstr>
      </vt:variant>
      <vt:variant>
        <vt:i4>3407919</vt:i4>
      </vt:variant>
      <vt:variant>
        <vt:i4>189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7602234</vt:i4>
      </vt:variant>
      <vt:variant>
        <vt:i4>186</vt:i4>
      </vt:variant>
      <vt:variant>
        <vt:i4>0</vt:i4>
      </vt:variant>
      <vt:variant>
        <vt:i4>5</vt:i4>
      </vt:variant>
      <vt:variant>
        <vt:lpwstr>https://www.microsoft.com/licensing/terms/product/ForallSoftware/mca</vt:lpwstr>
      </vt:variant>
      <vt:variant>
        <vt:lpwstr>:~:text=Outsourcing%20Software%20Management</vt:lpwstr>
      </vt:variant>
      <vt:variant>
        <vt:i4>2883619</vt:i4>
      </vt:variant>
      <vt:variant>
        <vt:i4>183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:~:text=Office%20View/Print%20for%20Office%20for%20the%20Web%20Users</vt:lpwstr>
      </vt:variant>
      <vt:variant>
        <vt:i4>5505091</vt:i4>
      </vt:variant>
      <vt:variant>
        <vt:i4>180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5505091</vt:i4>
      </vt:variant>
      <vt:variant>
        <vt:i4>177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7340144</vt:i4>
      </vt:variant>
      <vt:variant>
        <vt:i4>174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:~:text=may%20also%20install,365%20Business%20Premium%3B</vt:lpwstr>
      </vt:variant>
      <vt:variant>
        <vt:i4>7602231</vt:i4>
      </vt:variant>
      <vt:variant>
        <vt:i4>170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:~:text=Installation%20and%20Use%20Rights</vt:lpwstr>
      </vt:variant>
      <vt:variant>
        <vt:i4>4915269</vt:i4>
      </vt:variant>
      <vt:variant>
        <vt:i4>168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7209062</vt:i4>
      </vt:variant>
      <vt:variant>
        <vt:i4>164</vt:i4>
      </vt:variant>
      <vt:variant>
        <vt:i4>0</vt:i4>
      </vt:variant>
      <vt:variant>
        <vt:i4>5</vt:i4>
      </vt:variant>
      <vt:variant>
        <vt:lpwstr>https://www.microsoft.com/licensing/terms/product/ForOnlineServices/EAEAS</vt:lpwstr>
      </vt:variant>
      <vt:variant>
        <vt:lpwstr>:~:text=License%20Reassignment</vt:lpwstr>
      </vt:variant>
      <vt:variant>
        <vt:i4>4915269</vt:i4>
      </vt:variant>
      <vt:variant>
        <vt:i4>162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655404</vt:i4>
      </vt:variant>
      <vt:variant>
        <vt:i4>159</vt:i4>
      </vt:variant>
      <vt:variant>
        <vt:i4>0</vt:i4>
      </vt:variant>
      <vt:variant>
        <vt:i4>5</vt:i4>
      </vt:variant>
      <vt:variant>
        <vt:lpwstr>https://download.microsoft.com/download/3/D/4/3D42BDC2-6725-4B29-B75A-A5B04179958B/Licensing_Microsoft_Office_Software.pdf</vt:lpwstr>
      </vt:variant>
      <vt:variant>
        <vt:lpwstr/>
      </vt:variant>
      <vt:variant>
        <vt:i4>4915269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1966123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_Subscription_plans_that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_Toc184753187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_Toc184753186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_Toc184753185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_Toc184753184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_Toc184753183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_Toc184753182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_Toc184753181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_Toc184753180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_Toc184753179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_Toc184753178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_Toc184753177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_Toc184753176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_Toc184753175</vt:lpwstr>
      </vt:variant>
      <vt:variant>
        <vt:i4>1835057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_Toc184753174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_Toc184753173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_Toc184753172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_Toc184753171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_Toc184753170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_Toc184753169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_Toc184753168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_Toc184753167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_Toc184753166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_Toc184753165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_Toc184753164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_Toc184753163</vt:lpwstr>
      </vt:variant>
      <vt:variant>
        <vt:i4>3276866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https://www.microsoft.com/licensing/docs/documents/download/Microsoft_Product_Terms_Explained.pdf</vt:lpwstr>
      </vt:variant>
      <vt:variant>
        <vt:lpwstr/>
      </vt:variant>
      <vt:variant>
        <vt:i4>2752551</vt:i4>
      </vt:variant>
      <vt:variant>
        <vt:i4>0</vt:i4>
      </vt:variant>
      <vt:variant>
        <vt:i4>0</vt:i4>
      </vt:variant>
      <vt:variant>
        <vt:i4>5</vt:i4>
      </vt:variant>
      <vt:variant>
        <vt:lpwstr>https://brandcentral.microsoft.com/microsoft-brand/brand-identity.html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Klatt</dc:creator>
  <cp:keywords/>
  <dc:description/>
  <cp:lastModifiedBy>Tammy Klatt (WIMMER SOLUTIONS CORPORATION)</cp:lastModifiedBy>
  <cp:revision>41</cp:revision>
  <cp:lastPrinted>2024-12-19T23:31:00Z</cp:lastPrinted>
  <dcterms:created xsi:type="dcterms:W3CDTF">2025-01-27T23:46:00Z</dcterms:created>
  <dcterms:modified xsi:type="dcterms:W3CDTF">2026-05-22T22:02:00Z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SetDate">
    <vt:lpwstr>2020-05-13T18:11:56.5491720Z</vt:lpwstr>
  </property>
  <property fmtid="{D5CDD505-2E9C-101B-9397-08002B2CF9AE}" pid="5" name="MSIP_Label_f42aa342-8706-4288-bd11-ebb85995028c_Name">
    <vt:lpwstr>General</vt:lpwstr>
  </property>
  <property fmtid="{D5CDD505-2E9C-101B-9397-08002B2CF9AE}" pid="6" name="MSIP_Label_f42aa342-8706-4288-bd11-ebb85995028c_ActionId">
    <vt:lpwstr>6dfa22a4-0eac-42dc-9fa1-53b69a32060f</vt:lpwstr>
  </property>
  <property fmtid="{D5CDD505-2E9C-101B-9397-08002B2CF9AE}" pid="7" name="MSIP_Label_f42aa342-8706-4288-bd11-ebb85995028c_Extended_MSFT_Method">
    <vt:lpwstr>Automatic</vt:lpwstr>
  </property>
  <property fmtid="{D5CDD505-2E9C-101B-9397-08002B2CF9AE}" pid="8" name="ContentTypeId">
    <vt:lpwstr>0x01010054F5BC03CBE0C34D9CB54ED5A08DA3F5</vt:lpwstr>
  </property>
  <property fmtid="{D5CDD505-2E9C-101B-9397-08002B2CF9AE}" pid="9" name="MediaServiceImageTags">
    <vt:lpwstr/>
  </property>
  <property fmtid="{D5CDD505-2E9C-101B-9397-08002B2CF9AE}" pid="10" name="MSIP_Label_4f1eb69c-1f4c-4df4-a01b-922f0787bf11_Enabled">
    <vt:lpwstr>true</vt:lpwstr>
  </property>
  <property fmtid="{D5CDD505-2E9C-101B-9397-08002B2CF9AE}" pid="11" name="MSIP_Label_4f1eb69c-1f4c-4df4-a01b-922f0787bf11_SetDate">
    <vt:lpwstr>2025-01-08T23:42:13Z</vt:lpwstr>
  </property>
  <property fmtid="{D5CDD505-2E9C-101B-9397-08002B2CF9AE}" pid="12" name="MSIP_Label_4f1eb69c-1f4c-4df4-a01b-922f0787bf11_Method">
    <vt:lpwstr>Standard</vt:lpwstr>
  </property>
  <property fmtid="{D5CDD505-2E9C-101B-9397-08002B2CF9AE}" pid="13" name="MSIP_Label_4f1eb69c-1f4c-4df4-a01b-922f0787bf11_Name">
    <vt:lpwstr>4f1eb69c-1f4c-4df4-a01b-922f0787bf11</vt:lpwstr>
  </property>
  <property fmtid="{D5CDD505-2E9C-101B-9397-08002B2CF9AE}" pid="14" name="MSIP_Label_4f1eb69c-1f4c-4df4-a01b-922f0787bf11_SiteId">
    <vt:lpwstr>4eb0a005-16a5-41b4-ade9-b283ab85b4fa</vt:lpwstr>
  </property>
  <property fmtid="{D5CDD505-2E9C-101B-9397-08002B2CF9AE}" pid="15" name="MSIP_Label_4f1eb69c-1f4c-4df4-a01b-922f0787bf11_ActionId">
    <vt:lpwstr>a03b4518-bcfa-4596-b875-7ac6fc9e14ba</vt:lpwstr>
  </property>
  <property fmtid="{D5CDD505-2E9C-101B-9397-08002B2CF9AE}" pid="16" name="MSIP_Label_4f1eb69c-1f4c-4df4-a01b-922f0787bf11_ContentBits">
    <vt:lpwstr>0</vt:lpwstr>
  </property>
</Properties>
</file>